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A9C00" w14:textId="03D3D8B1" w:rsidR="00EE1D24" w:rsidRPr="0007411D" w:rsidRDefault="00EE1D24" w:rsidP="00EE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>Обращаем ваше в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нимание!</w:t>
      </w:r>
    </w:p>
    <w:p w14:paraId="182D5A8E" w14:textId="77777777" w:rsidR="00C749D7" w:rsidRDefault="00EE1D24" w:rsidP="00C749D7">
      <w:pPr>
        <w:tabs>
          <w:tab w:val="center" w:pos="5315"/>
          <w:tab w:val="left" w:pos="95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В связи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с большим количеством заявок, конкурсные выступления 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 xml:space="preserve">в номинации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«Вокал» 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пройд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у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 xml:space="preserve">т в два 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>.</w:t>
      </w:r>
    </w:p>
    <w:p w14:paraId="26822C05" w14:textId="4A39765C" w:rsidR="00C749D7" w:rsidRDefault="00EE1D24" w:rsidP="00C749D7">
      <w:pPr>
        <w:tabs>
          <w:tab w:val="center" w:pos="5315"/>
          <w:tab w:val="left" w:pos="95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>Если вы не нашли себя в данной программе значит вы выступаете 2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>5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 xml:space="preserve"> ноября в 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>воскресенье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 xml:space="preserve">  (скачайте другой файл программа 2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>5</w:t>
      </w:r>
      <w:r w:rsidR="00C749D7">
        <w:rPr>
          <w:rFonts w:ascii="Times New Roman" w:eastAsia="Times New Roman" w:hAnsi="Times New Roman" w:cs="Times New Roman"/>
          <w:b/>
          <w:color w:val="FF0000"/>
          <w:sz w:val="32"/>
        </w:rPr>
        <w:t xml:space="preserve"> ноября) </w:t>
      </w:r>
    </w:p>
    <w:p w14:paraId="1C1F7B0D" w14:textId="5F7F0225" w:rsidR="00EE1D24" w:rsidRDefault="00EE1D24" w:rsidP="00EE1D24">
      <w:pPr>
        <w:tabs>
          <w:tab w:val="center" w:pos="5315"/>
          <w:tab w:val="left" w:pos="95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bookmarkStart w:id="0" w:name="_GoBack"/>
      <w:bookmarkEnd w:id="0"/>
    </w:p>
    <w:p w14:paraId="2E705249" w14:textId="77777777" w:rsidR="00C44B56" w:rsidRDefault="00C44B56" w:rsidP="00C44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>Время,   указанное в программе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, </w:t>
      </w: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 xml:space="preserve"> является приблизительным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!</w:t>
      </w:r>
    </w:p>
    <w:p w14:paraId="58D3CEF6" w14:textId="77777777" w:rsidR="00EE1D24" w:rsidRDefault="00EE1D24" w:rsidP="00EE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750163B2" w14:textId="46DBF2B3" w:rsidR="00EE1D24" w:rsidRDefault="00C44B56" w:rsidP="0007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44B56">
        <w:rPr>
          <w:rFonts w:ascii="Times New Roman" w:eastAsia="Times New Roman" w:hAnsi="Times New Roman" w:cs="Times New Roman"/>
          <w:b/>
          <w:color w:val="FF0000"/>
          <w:sz w:val="32"/>
        </w:rPr>
        <w:t xml:space="preserve">Программа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24 ноября</w:t>
      </w:r>
    </w:p>
    <w:p w14:paraId="6BD3EE88" w14:textId="77777777" w:rsidR="00A434D7" w:rsidRPr="00480B66" w:rsidRDefault="008500A4" w:rsidP="004052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0B66">
        <w:rPr>
          <w:rFonts w:ascii="Times New Roman" w:hAnsi="Times New Roman" w:cs="Times New Roman"/>
          <w:b/>
        </w:rPr>
        <w:t>Открыто</w:t>
      </w:r>
      <w:r w:rsidR="00FF6AFB" w:rsidRPr="00480B66">
        <w:rPr>
          <w:rFonts w:ascii="Times New Roman" w:hAnsi="Times New Roman" w:cs="Times New Roman"/>
          <w:b/>
        </w:rPr>
        <w:t>го</w:t>
      </w:r>
      <w:r w:rsidR="00FC37DF" w:rsidRPr="00480B66">
        <w:rPr>
          <w:rFonts w:ascii="Times New Roman" w:hAnsi="Times New Roman" w:cs="Times New Roman"/>
          <w:b/>
        </w:rPr>
        <w:t xml:space="preserve"> </w:t>
      </w:r>
      <w:r w:rsidR="004052AB" w:rsidRPr="00480B66">
        <w:rPr>
          <w:rFonts w:ascii="Times New Roman" w:hAnsi="Times New Roman" w:cs="Times New Roman"/>
          <w:b/>
        </w:rPr>
        <w:t>Республиканск</w:t>
      </w:r>
      <w:r w:rsidR="00F7797D" w:rsidRPr="00480B66">
        <w:rPr>
          <w:rFonts w:ascii="Times New Roman" w:hAnsi="Times New Roman" w:cs="Times New Roman"/>
          <w:b/>
        </w:rPr>
        <w:t>ого</w:t>
      </w:r>
      <w:r w:rsidRPr="00480B66">
        <w:rPr>
          <w:rFonts w:ascii="Times New Roman" w:hAnsi="Times New Roman" w:cs="Times New Roman"/>
          <w:b/>
        </w:rPr>
        <w:t xml:space="preserve"> фестивал</w:t>
      </w:r>
      <w:r w:rsidR="00FF6AFB" w:rsidRPr="00480B66">
        <w:rPr>
          <w:rFonts w:ascii="Times New Roman" w:hAnsi="Times New Roman" w:cs="Times New Roman"/>
          <w:b/>
        </w:rPr>
        <w:t>я</w:t>
      </w:r>
      <w:r w:rsidRPr="00480B66">
        <w:rPr>
          <w:rFonts w:ascii="Times New Roman" w:hAnsi="Times New Roman" w:cs="Times New Roman"/>
          <w:b/>
        </w:rPr>
        <w:t>-конкурс</w:t>
      </w:r>
      <w:r w:rsidR="00FF6AFB" w:rsidRPr="00480B66">
        <w:rPr>
          <w:rFonts w:ascii="Times New Roman" w:hAnsi="Times New Roman" w:cs="Times New Roman"/>
          <w:b/>
        </w:rPr>
        <w:t>а</w:t>
      </w:r>
      <w:r w:rsidR="00F7797D" w:rsidRPr="00480B66">
        <w:rPr>
          <w:rFonts w:ascii="Times New Roman" w:hAnsi="Times New Roman" w:cs="Times New Roman"/>
          <w:b/>
        </w:rPr>
        <w:t xml:space="preserve"> </w:t>
      </w:r>
      <w:r w:rsidRPr="00480B66">
        <w:rPr>
          <w:rFonts w:ascii="Times New Roman" w:hAnsi="Times New Roman" w:cs="Times New Roman"/>
          <w:b/>
          <w:lang w:val="tt-RU"/>
        </w:rPr>
        <w:t>национального татарского искусства</w:t>
      </w:r>
    </w:p>
    <w:p w14:paraId="3C72C75A" w14:textId="645A4926" w:rsidR="008500A4" w:rsidRPr="00480B66" w:rsidRDefault="008500A4" w:rsidP="0040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0B66">
        <w:rPr>
          <w:rFonts w:ascii="Times New Roman" w:hAnsi="Times New Roman" w:cs="Times New Roman"/>
          <w:b/>
        </w:rPr>
        <w:t>«</w:t>
      </w:r>
      <w:r w:rsidRPr="00480B66">
        <w:rPr>
          <w:rFonts w:ascii="Times New Roman" w:hAnsi="Times New Roman" w:cs="Times New Roman"/>
          <w:b/>
          <w:lang w:val="tt-RU"/>
        </w:rPr>
        <w:t>Бәхет йолдызы</w:t>
      </w:r>
      <w:r w:rsidRPr="00480B66">
        <w:rPr>
          <w:rFonts w:ascii="Times New Roman" w:hAnsi="Times New Roman" w:cs="Times New Roman"/>
          <w:b/>
        </w:rPr>
        <w:t>»</w:t>
      </w:r>
      <w:r w:rsidR="003F6A4A" w:rsidRPr="00480B66">
        <w:rPr>
          <w:rFonts w:ascii="Times New Roman" w:hAnsi="Times New Roman" w:cs="Times New Roman"/>
          <w:b/>
        </w:rPr>
        <w:t xml:space="preserve"> </w:t>
      </w:r>
      <w:r w:rsidRPr="00480B66">
        <w:rPr>
          <w:rFonts w:ascii="Times New Roman" w:eastAsia="Times New Roman" w:hAnsi="Times New Roman" w:cs="Times New Roman"/>
          <w:b/>
        </w:rPr>
        <w:t>2</w:t>
      </w:r>
      <w:r w:rsidR="006C61E2" w:rsidRPr="00480B66">
        <w:rPr>
          <w:rFonts w:ascii="Times New Roman" w:eastAsia="Times New Roman" w:hAnsi="Times New Roman" w:cs="Times New Roman"/>
          <w:b/>
        </w:rPr>
        <w:t>4</w:t>
      </w:r>
      <w:r w:rsidR="00A029B6" w:rsidRPr="00480B66">
        <w:rPr>
          <w:rFonts w:ascii="Times New Roman" w:eastAsia="Times New Roman" w:hAnsi="Times New Roman" w:cs="Times New Roman"/>
          <w:b/>
        </w:rPr>
        <w:t xml:space="preserve"> </w:t>
      </w:r>
      <w:r w:rsidRPr="00480B66">
        <w:rPr>
          <w:rFonts w:ascii="Times New Roman" w:eastAsia="Times New Roman" w:hAnsi="Times New Roman" w:cs="Times New Roman"/>
          <w:b/>
        </w:rPr>
        <w:t>ноября 201</w:t>
      </w:r>
      <w:r w:rsidR="006C61E2" w:rsidRPr="00480B66">
        <w:rPr>
          <w:rFonts w:ascii="Times New Roman" w:eastAsia="Times New Roman" w:hAnsi="Times New Roman" w:cs="Times New Roman"/>
          <w:b/>
        </w:rPr>
        <w:t>8</w:t>
      </w:r>
      <w:r w:rsidRPr="00480B66">
        <w:rPr>
          <w:rFonts w:ascii="Times New Roman" w:eastAsia="Times New Roman" w:hAnsi="Times New Roman" w:cs="Times New Roman"/>
          <w:b/>
        </w:rPr>
        <w:t xml:space="preserve"> год,  Городского дворца творчества г. Набережные Челны</w:t>
      </w:r>
    </w:p>
    <w:p w14:paraId="1A56898F" w14:textId="6FC6351D" w:rsidR="00F906F3" w:rsidRPr="00480B66" w:rsidRDefault="00EE1D24" w:rsidP="00EE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0B66">
        <w:rPr>
          <w:rFonts w:ascii="Times New Roman" w:eastAsia="Times New Roman" w:hAnsi="Times New Roman" w:cs="Times New Roman"/>
          <w:b/>
        </w:rPr>
        <w:t>номинаци</w:t>
      </w:r>
      <w:r>
        <w:rPr>
          <w:rFonts w:ascii="Times New Roman" w:eastAsia="Times New Roman" w:hAnsi="Times New Roman" w:cs="Times New Roman"/>
          <w:b/>
        </w:rPr>
        <w:t>я</w:t>
      </w:r>
      <w:r w:rsidRPr="00480B66">
        <w:rPr>
          <w:rFonts w:ascii="Times New Roman" w:eastAsia="Times New Roman" w:hAnsi="Times New Roman" w:cs="Times New Roman"/>
          <w:b/>
        </w:rPr>
        <w:t xml:space="preserve"> «Вокал»</w:t>
      </w: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2693"/>
        <w:gridCol w:w="1985"/>
        <w:gridCol w:w="2977"/>
      </w:tblGrid>
      <w:tr w:rsidR="00C44B56" w:rsidRPr="00480B66" w14:paraId="5FC7CD12" w14:textId="49241902" w:rsidTr="00C44B56">
        <w:tc>
          <w:tcPr>
            <w:tcW w:w="10916" w:type="dxa"/>
            <w:gridSpan w:val="5"/>
            <w:shd w:val="clear" w:color="auto" w:fill="FDE9D9" w:themeFill="accent6" w:themeFillTint="33"/>
          </w:tcPr>
          <w:p w14:paraId="7B42B593" w14:textId="493CC8C1" w:rsidR="00C44B56" w:rsidRDefault="00C44B56" w:rsidP="00C4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БЛОК 1</w:t>
            </w:r>
          </w:p>
          <w:p w14:paraId="04E7FFD4" w14:textId="77777777" w:rsidR="00C44B56" w:rsidRPr="00480B66" w:rsidRDefault="00C44B56" w:rsidP="00C4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АНСАМБЛЬ</w:t>
            </w:r>
          </w:p>
          <w:p w14:paraId="534E296D" w14:textId="77777777" w:rsidR="00C44B56" w:rsidRPr="00480B66" w:rsidRDefault="00C44B56" w:rsidP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(4-6 лет)</w:t>
            </w:r>
          </w:p>
          <w:p w14:paraId="78982A63" w14:textId="77777777" w:rsidR="00C44B56" w:rsidRPr="00480B66" w:rsidRDefault="00C44B56" w:rsidP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09F1879" w14:textId="77777777" w:rsidR="00C44B56" w:rsidRPr="00480B66" w:rsidRDefault="00C44B56" w:rsidP="00E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КОНЦЕРТНЫЙ ЗАЛ </w:t>
            </w:r>
          </w:p>
          <w:p w14:paraId="727A7AD9" w14:textId="7EFB75FD" w:rsidR="00C44B56" w:rsidRPr="00480B66" w:rsidRDefault="00C44B56" w:rsidP="00A52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9.00-10.00</w:t>
            </w:r>
          </w:p>
        </w:tc>
      </w:tr>
      <w:tr w:rsidR="00C44B56" w:rsidRPr="00480B66" w14:paraId="2EB6FB0C" w14:textId="77777777" w:rsidTr="00C44B56">
        <w:trPr>
          <w:trHeight w:val="522"/>
        </w:trPr>
        <w:tc>
          <w:tcPr>
            <w:tcW w:w="851" w:type="dxa"/>
          </w:tcPr>
          <w:p w14:paraId="3F2B104C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21D1025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Ансамбль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  <w:p w14:paraId="600141CB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Ишмиева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Диляра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2B45E762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Набиуллина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Аделя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33CA5DE3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80B66">
              <w:rPr>
                <w:rFonts w:ascii="Times New Roman" w:hAnsi="Times New Roman" w:cs="Times New Roman"/>
                <w:sz w:val="18"/>
              </w:rPr>
              <w:t xml:space="preserve">Шакирова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Эльвина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7580ABA6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80B66">
              <w:rPr>
                <w:rFonts w:ascii="Times New Roman" w:hAnsi="Times New Roman" w:cs="Times New Roman"/>
                <w:sz w:val="18"/>
              </w:rPr>
              <w:t xml:space="preserve">Иванова Сабина </w:t>
            </w:r>
          </w:p>
          <w:p w14:paraId="6445E581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Ахметханова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Самира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68827CC6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Салихзянова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Лия </w:t>
            </w:r>
          </w:p>
        </w:tc>
        <w:tc>
          <w:tcPr>
            <w:tcW w:w="2693" w:type="dxa"/>
          </w:tcPr>
          <w:p w14:paraId="70F99BE2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"Детский Сад №49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</w:tcPr>
          <w:p w14:paraId="32DE12C8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Песня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Чәк-чәк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7" w:type="dxa"/>
          </w:tcPr>
          <w:p w14:paraId="55F0699B" w14:textId="0E0BBFA5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Фролова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Гизотулловна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0C8348DE" w14:textId="2D7C2106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</w:tc>
      </w:tr>
      <w:tr w:rsidR="00C44B56" w:rsidRPr="00480B66" w14:paraId="64A4AA23" w14:textId="77777777" w:rsidTr="00C44B56">
        <w:trPr>
          <w:trHeight w:val="522"/>
        </w:trPr>
        <w:tc>
          <w:tcPr>
            <w:tcW w:w="851" w:type="dxa"/>
          </w:tcPr>
          <w:p w14:paraId="0F1302AF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B432F35" w14:textId="248F4138" w:rsidR="00C44B56" w:rsidRPr="00480B66" w:rsidRDefault="00C44B56" w:rsidP="005A089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80B66">
              <w:rPr>
                <w:rFonts w:ascii="Times New Roman" w:hAnsi="Times New Roman" w:cs="Times New Roman"/>
              </w:rPr>
              <w:t xml:space="preserve">Дуэт </w:t>
            </w:r>
            <w:r w:rsidRPr="00480B66">
              <w:rPr>
                <w:rFonts w:ascii="Times New Roman" w:hAnsi="Times New Roman" w:cs="Times New Roman"/>
                <w:lang w:val="tt-RU"/>
              </w:rPr>
              <w:t>“Күчтәнәч”</w:t>
            </w:r>
          </w:p>
          <w:p w14:paraId="675AB090" w14:textId="77777777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14:paraId="1D347EF9" w14:textId="6B76D4E0" w:rsidR="00C44B56" w:rsidRPr="00480B66" w:rsidRDefault="00C44B56" w:rsidP="005A0896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  <w:lang w:val="tt-RU"/>
              </w:rPr>
              <w:t>МБ ДОУ “Детский сад №56 “Родничок”</w:t>
            </w:r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01F7D733" w14:textId="2833C53E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</w:rPr>
              <w:t>Песня «</w:t>
            </w:r>
            <w:r w:rsidRPr="00480B66">
              <w:rPr>
                <w:rFonts w:ascii="Times New Roman" w:hAnsi="Times New Roman" w:cs="Times New Roman"/>
                <w:lang w:val="tt-RU"/>
              </w:rPr>
              <w:t xml:space="preserve">Шәл бәйләдем” </w:t>
            </w:r>
          </w:p>
        </w:tc>
        <w:tc>
          <w:tcPr>
            <w:tcW w:w="2977" w:type="dxa"/>
          </w:tcPr>
          <w:p w14:paraId="4829122D" w14:textId="77777777" w:rsidR="00C44B56" w:rsidRPr="00480B66" w:rsidRDefault="00C44B56" w:rsidP="005A089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  <w:p w14:paraId="1C07709C" w14:textId="1B40DC22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44B56" w:rsidRPr="00480B66" w14:paraId="1973105C" w14:textId="77777777" w:rsidTr="00C44B56">
        <w:trPr>
          <w:trHeight w:val="522"/>
        </w:trPr>
        <w:tc>
          <w:tcPr>
            <w:tcW w:w="851" w:type="dxa"/>
          </w:tcPr>
          <w:p w14:paraId="2DEEF3CD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0BBAE4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Ансамбль </w:t>
            </w:r>
          </w:p>
          <w:p w14:paraId="340D983E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«Наян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08964D15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05A5932" w14:textId="0AB0B259" w:rsidR="00C44B56" w:rsidRPr="00480B66" w:rsidRDefault="00C44B56" w:rsidP="005A0896">
            <w:pPr>
              <w:pStyle w:val="ac"/>
              <w:shd w:val="clear" w:color="auto" w:fill="FFFFFF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купере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551CC80D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Матрешкалар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0DFD2457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  <w:p w14:paraId="4367DA26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Фаатовна</w:t>
            </w:r>
            <w:proofErr w:type="spellEnd"/>
          </w:p>
          <w:p w14:paraId="1C0F593F" w14:textId="77777777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Файзетдиновна</w:t>
            </w:r>
            <w:proofErr w:type="spellEnd"/>
          </w:p>
          <w:p w14:paraId="4C338259" w14:textId="2249C804" w:rsidR="00C44B56" w:rsidRPr="00480B66" w:rsidRDefault="00C44B56" w:rsidP="005A0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AFE3842" w14:textId="77777777" w:rsidTr="00C44B56">
        <w:tc>
          <w:tcPr>
            <w:tcW w:w="851" w:type="dxa"/>
          </w:tcPr>
          <w:p w14:paraId="707E2050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AA8AFC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Сулейманова Алиса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Насифуллин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2693" w:type="dxa"/>
          </w:tcPr>
          <w:p w14:paraId="76A2AB01" w14:textId="77777777" w:rsidR="00C44B56" w:rsidRPr="00480B66" w:rsidRDefault="00C44B56" w:rsidP="005A089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985" w:type="dxa"/>
          </w:tcPr>
          <w:p w14:paraId="59872DD0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алма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977" w:type="dxa"/>
          </w:tcPr>
          <w:p w14:paraId="40B1ECC4" w14:textId="77777777" w:rsidR="00C44B56" w:rsidRPr="00480B66" w:rsidRDefault="00C44B56" w:rsidP="005A0896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Кадырова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Алия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Рустамовна,</w:t>
            </w:r>
          </w:p>
          <w:p w14:paraId="31F5667F" w14:textId="04D4E03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Захарова Гузель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</w:tr>
      <w:tr w:rsidR="00C44B56" w:rsidRPr="00480B66" w14:paraId="383A5531" w14:textId="77777777" w:rsidTr="00C44B56">
        <w:trPr>
          <w:trHeight w:val="422"/>
        </w:trPr>
        <w:tc>
          <w:tcPr>
            <w:tcW w:w="851" w:type="dxa"/>
          </w:tcPr>
          <w:p w14:paraId="3E19D1EC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F970F5D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  <w:p w14:paraId="613571AC" w14:textId="77777777" w:rsidR="00C44B56" w:rsidRPr="00480B66" w:rsidRDefault="00C44B56" w:rsidP="005A0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  <w:sz w:val="18"/>
              </w:rPr>
              <w:t xml:space="preserve">Набиева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Айзиля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Сабитова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Элина,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Габдрахманова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Самира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Балтаева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Алсу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Степанова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Раяна</w:t>
            </w:r>
            <w:proofErr w:type="spellEnd"/>
          </w:p>
        </w:tc>
        <w:tc>
          <w:tcPr>
            <w:tcW w:w="2693" w:type="dxa"/>
          </w:tcPr>
          <w:p w14:paraId="5A56BC4F" w14:textId="77777777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</w:rPr>
              <w:t>МБДОУ «Центр развития ребенка – детский сад № 51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Торнакай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4C8300F5" w14:textId="77777777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58C8A42C" w14:textId="75AA5C9E" w:rsidR="00C44B56" w:rsidRPr="00480B66" w:rsidRDefault="00C44B56" w:rsidP="005A089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Хуснулгатина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Чулпан Рустамовна</w:t>
            </w:r>
          </w:p>
        </w:tc>
      </w:tr>
      <w:tr w:rsidR="00C44B56" w:rsidRPr="00480B66" w14:paraId="4DB12916" w14:textId="77777777" w:rsidTr="00C44B56">
        <w:trPr>
          <w:trHeight w:val="1229"/>
        </w:trPr>
        <w:tc>
          <w:tcPr>
            <w:tcW w:w="851" w:type="dxa"/>
          </w:tcPr>
          <w:p w14:paraId="4F376107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A92293B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дуэт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(Усманова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)</w:t>
            </w:r>
          </w:p>
          <w:p w14:paraId="74446E2F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043F24C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№11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480B66">
              <w:rPr>
                <w:rFonts w:ascii="Times New Roman" w:hAnsi="Times New Roman" w:cs="Times New Roman"/>
              </w:rPr>
              <w:t>», г. Набережные Челны</w:t>
            </w:r>
          </w:p>
          <w:p w14:paraId="49B2EC68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0241E5B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Әссәламегаләйкүм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34AD89B6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Авторы: Слова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Г.Садэ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Музыка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Р.Ахияровой</w:t>
            </w:r>
            <w:proofErr w:type="spellEnd"/>
          </w:p>
        </w:tc>
        <w:tc>
          <w:tcPr>
            <w:tcW w:w="2977" w:type="dxa"/>
          </w:tcPr>
          <w:p w14:paraId="64FAC8A6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  <w:p w14:paraId="1E1224B2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E78322E" w14:textId="77777777" w:rsidTr="00C44B56">
        <w:trPr>
          <w:trHeight w:val="522"/>
        </w:trPr>
        <w:tc>
          <w:tcPr>
            <w:tcW w:w="851" w:type="dxa"/>
          </w:tcPr>
          <w:p w14:paraId="30E2FD49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F1BB41C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«Жемчужинки»</w:t>
            </w:r>
          </w:p>
          <w:p w14:paraId="34D960CD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Бадертдинова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Элина, </w:t>
            </w:r>
          </w:p>
          <w:p w14:paraId="12636F05" w14:textId="77777777" w:rsidR="00C44B56" w:rsidRPr="00480B66" w:rsidRDefault="00C44B56" w:rsidP="00AF79D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Магсумова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Зубаржат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Нуртдинова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Диляра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Салихова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Латифа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Минуллина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Ралина</w:t>
            </w:r>
            <w:proofErr w:type="spellEnd"/>
          </w:p>
        </w:tc>
        <w:tc>
          <w:tcPr>
            <w:tcW w:w="2693" w:type="dxa"/>
          </w:tcPr>
          <w:p w14:paraId="0BA6BE6E" w14:textId="77777777" w:rsidR="00C44B56" w:rsidRPr="00480B66" w:rsidRDefault="00C44B56" w:rsidP="00AF79D6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№68 «Василёк»</w:t>
            </w:r>
          </w:p>
          <w:p w14:paraId="16E42A80" w14:textId="77777777" w:rsidR="00C44B56" w:rsidRPr="00480B66" w:rsidRDefault="00C44B56" w:rsidP="00AF79D6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Набережные Челны</w:t>
            </w:r>
          </w:p>
          <w:p w14:paraId="4A3F2E3E" w14:textId="77777777" w:rsidR="00C44B56" w:rsidRPr="00480B66" w:rsidRDefault="00C44B56" w:rsidP="00AF79D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74DDCDC6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r w:rsidRPr="00480B66">
              <w:rPr>
                <w:rFonts w:ascii="Times New Roman" w:hAnsi="Times New Roman" w:cs="Times New Roman"/>
                <w:lang w:val="tt-RU"/>
              </w:rPr>
              <w:t>Гүзәл Туган ягыбыз</w:t>
            </w:r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3D65217E" w14:textId="77777777" w:rsidR="00C44B56" w:rsidRPr="00480B66" w:rsidRDefault="00C44B56" w:rsidP="006C61E2">
            <w:pPr>
              <w:pStyle w:val="a8"/>
              <w:rPr>
                <w:sz w:val="22"/>
                <w:szCs w:val="22"/>
              </w:rPr>
            </w:pPr>
            <w:proofErr w:type="spellStart"/>
            <w:r w:rsidRPr="00480B66">
              <w:rPr>
                <w:sz w:val="22"/>
                <w:szCs w:val="22"/>
              </w:rPr>
              <w:t>Бадертдинова</w:t>
            </w:r>
            <w:proofErr w:type="spellEnd"/>
            <w:r w:rsidRPr="00480B66">
              <w:rPr>
                <w:sz w:val="22"/>
                <w:szCs w:val="22"/>
              </w:rPr>
              <w:t xml:space="preserve"> </w:t>
            </w:r>
            <w:proofErr w:type="spellStart"/>
            <w:r w:rsidRPr="00480B66">
              <w:rPr>
                <w:sz w:val="22"/>
                <w:szCs w:val="22"/>
              </w:rPr>
              <w:t>Гульназ</w:t>
            </w:r>
            <w:proofErr w:type="spellEnd"/>
            <w:r w:rsidRPr="00480B66">
              <w:rPr>
                <w:sz w:val="22"/>
                <w:szCs w:val="22"/>
              </w:rPr>
              <w:t xml:space="preserve"> </w:t>
            </w:r>
            <w:proofErr w:type="spellStart"/>
            <w:r w:rsidRPr="00480B66">
              <w:rPr>
                <w:sz w:val="22"/>
                <w:szCs w:val="22"/>
              </w:rPr>
              <w:t>Фавзатовна</w:t>
            </w:r>
            <w:proofErr w:type="spellEnd"/>
          </w:p>
          <w:p w14:paraId="7C2C092E" w14:textId="4321BB0E" w:rsidR="00C44B56" w:rsidRPr="00480B66" w:rsidRDefault="00C44B56" w:rsidP="00AF79D6">
            <w:pPr>
              <w:pStyle w:val="a8"/>
              <w:rPr>
                <w:lang w:val="tt-RU"/>
              </w:rPr>
            </w:pPr>
          </w:p>
        </w:tc>
      </w:tr>
      <w:tr w:rsidR="00C44B56" w:rsidRPr="00480B66" w14:paraId="5357A6BA" w14:textId="77777777" w:rsidTr="00C44B56">
        <w:trPr>
          <w:trHeight w:val="522"/>
        </w:trPr>
        <w:tc>
          <w:tcPr>
            <w:tcW w:w="851" w:type="dxa"/>
          </w:tcPr>
          <w:p w14:paraId="6AA38CE5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F612022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Дуэт “Аленушка”</w:t>
            </w:r>
          </w:p>
        </w:tc>
        <w:tc>
          <w:tcPr>
            <w:tcW w:w="2693" w:type="dxa"/>
          </w:tcPr>
          <w:p w14:paraId="6C1A8440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“Детский сад комбинированного вида № 61 “Алёнушка”</w:t>
            </w:r>
          </w:p>
        </w:tc>
        <w:tc>
          <w:tcPr>
            <w:tcW w:w="1985" w:type="dxa"/>
          </w:tcPr>
          <w:p w14:paraId="50508B87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Хәерле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көн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муз.А.Хадиевой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сл.А.Минхажева</w:t>
            </w:r>
            <w:proofErr w:type="spellEnd"/>
          </w:p>
        </w:tc>
        <w:tc>
          <w:tcPr>
            <w:tcW w:w="2977" w:type="dxa"/>
          </w:tcPr>
          <w:p w14:paraId="19D918D8" w14:textId="16735FF4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Антимбекова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Миргазямовна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Афонасьева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</w:tr>
      <w:tr w:rsidR="00C44B56" w:rsidRPr="00480B66" w14:paraId="501324A0" w14:textId="77777777" w:rsidTr="00C44B56">
        <w:trPr>
          <w:trHeight w:val="522"/>
        </w:trPr>
        <w:tc>
          <w:tcPr>
            <w:tcW w:w="851" w:type="dxa"/>
          </w:tcPr>
          <w:p w14:paraId="05E0D107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CBFBA5C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Ансамбль</w:t>
            </w:r>
          </w:p>
          <w:p w14:paraId="025D1379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егетләре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47C0B756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№26 «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474648CB" w14:textId="77777777" w:rsidR="00C44B56" w:rsidRPr="00480B66" w:rsidRDefault="00C44B56" w:rsidP="00AF79D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«Яр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егетләре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»,</w:t>
            </w:r>
          </w:p>
        </w:tc>
        <w:tc>
          <w:tcPr>
            <w:tcW w:w="2977" w:type="dxa"/>
          </w:tcPr>
          <w:p w14:paraId="6E636976" w14:textId="73F2FC9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Алексеева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Муллаяровна</w:t>
            </w:r>
            <w:proofErr w:type="spellEnd"/>
          </w:p>
        </w:tc>
      </w:tr>
      <w:tr w:rsidR="00C44B56" w:rsidRPr="00480B66" w14:paraId="6D94E74F" w14:textId="77777777" w:rsidTr="00C44B56">
        <w:trPr>
          <w:trHeight w:val="522"/>
        </w:trPr>
        <w:tc>
          <w:tcPr>
            <w:tcW w:w="851" w:type="dxa"/>
          </w:tcPr>
          <w:p w14:paraId="78B6FD53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F214760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Дуэт «Милли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мон,нар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5ABBE8D8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№115 «Звездочки»</w:t>
            </w:r>
          </w:p>
          <w:p w14:paraId="75E07E6E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1985" w:type="dxa"/>
          </w:tcPr>
          <w:p w14:paraId="2A797FF2" w14:textId="6C10AB12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Кэлэпушем-калфагым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16431A7A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Гульзада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  <w:p w14:paraId="122E39DD" w14:textId="4BD12F75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7342E2F5" w14:textId="77777777" w:rsidTr="00C44B56">
        <w:trPr>
          <w:trHeight w:val="522"/>
        </w:trPr>
        <w:tc>
          <w:tcPr>
            <w:tcW w:w="851" w:type="dxa"/>
          </w:tcPr>
          <w:p w14:paraId="5C500451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C27966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«Сандугачлар»</w:t>
            </w:r>
          </w:p>
        </w:tc>
        <w:tc>
          <w:tcPr>
            <w:tcW w:w="2693" w:type="dxa"/>
          </w:tcPr>
          <w:p w14:paraId="33B7F14F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480B66">
                <w:rPr>
                  <w:rFonts w:ascii="Times New Roman" w:hAnsi="Times New Roman" w:cs="Times New Roman"/>
                </w:rPr>
                <w:t>МБДОУ «Детский сад комбинированного вида №82 «Подсолнушек» города Набережные Челны»</w:t>
              </w:r>
            </w:hyperlink>
          </w:p>
        </w:tc>
        <w:tc>
          <w:tcPr>
            <w:tcW w:w="1985" w:type="dxa"/>
          </w:tcPr>
          <w:p w14:paraId="32B12078" w14:textId="77777777" w:rsidR="00C44B56" w:rsidRPr="00480B66" w:rsidRDefault="00C44B56" w:rsidP="00AF79D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</w:t>
            </w:r>
            <w:proofErr w:type="spellStart"/>
            <w:r w:rsidRPr="00480B6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Тынычлык</w:t>
            </w:r>
            <w:proofErr w:type="spellEnd"/>
            <w:r w:rsidRPr="00480B6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77" w:type="dxa"/>
          </w:tcPr>
          <w:p w14:paraId="711E21A5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Нурисламовна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50375AFC" w14:textId="6112086A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Багабиева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Фамисовна</w:t>
            </w:r>
            <w:proofErr w:type="spellEnd"/>
          </w:p>
        </w:tc>
      </w:tr>
      <w:tr w:rsidR="00C44B56" w:rsidRPr="00480B66" w14:paraId="7EAB84E3" w14:textId="77777777" w:rsidTr="00C44B56">
        <w:trPr>
          <w:trHeight w:val="522"/>
        </w:trPr>
        <w:tc>
          <w:tcPr>
            <w:tcW w:w="851" w:type="dxa"/>
          </w:tcPr>
          <w:p w14:paraId="01CE29C5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25198C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Лилиана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Гайнимов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2693" w:type="dxa"/>
          </w:tcPr>
          <w:p w14:paraId="7351E56D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Набережные Челны МБДОУ №2»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27DB8813" w14:textId="7F9B4E2D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Кэлэпушем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калфагым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2C0015F3" w14:textId="7E53EAB1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Айзатовна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Крашанинина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C44B56" w:rsidRPr="00480B66" w14:paraId="47163609" w14:textId="77777777" w:rsidTr="00C44B56">
        <w:trPr>
          <w:trHeight w:val="522"/>
        </w:trPr>
        <w:tc>
          <w:tcPr>
            <w:tcW w:w="851" w:type="dxa"/>
          </w:tcPr>
          <w:p w14:paraId="3DCAB5FA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4B4072C" w14:textId="272C71F3" w:rsidR="00C44B56" w:rsidRPr="00480B66" w:rsidRDefault="00C44B56" w:rsidP="00A521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93" w:type="dxa"/>
          </w:tcPr>
          <w:p w14:paraId="2983E42C" w14:textId="48299DE6" w:rsidR="00C44B56" w:rsidRPr="00480B66" w:rsidRDefault="00C44B56" w:rsidP="00AA2A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комбинированного вида № 18 «Солнышко», </w:t>
            </w:r>
          </w:p>
        </w:tc>
        <w:tc>
          <w:tcPr>
            <w:tcW w:w="1985" w:type="dxa"/>
          </w:tcPr>
          <w:p w14:paraId="43D546DF" w14:textId="29869E6C" w:rsidR="00C44B56" w:rsidRPr="00480B66" w:rsidRDefault="00C44B56" w:rsidP="00A521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«Вокал» - ансамбль</w:t>
            </w:r>
          </w:p>
        </w:tc>
        <w:tc>
          <w:tcPr>
            <w:tcW w:w="2977" w:type="dxa"/>
          </w:tcPr>
          <w:p w14:paraId="680CBF83" w14:textId="5912DBC9" w:rsidR="00C44B56" w:rsidRPr="00480B66" w:rsidRDefault="00C44B56" w:rsidP="00A521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Хаматова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Гульнира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Минсагитовна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Агафонова Розалия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Рифкатовна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</w:tc>
      </w:tr>
      <w:tr w:rsidR="00C44B56" w:rsidRPr="00480B66" w14:paraId="70857ED0" w14:textId="77777777" w:rsidTr="00C44B56">
        <w:trPr>
          <w:trHeight w:val="522"/>
        </w:trPr>
        <w:tc>
          <w:tcPr>
            <w:tcW w:w="851" w:type="dxa"/>
          </w:tcPr>
          <w:p w14:paraId="16ECD560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6C29088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Коллектив 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Нэникэй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693" w:type="dxa"/>
          </w:tcPr>
          <w:p w14:paraId="412F5DEA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№119 «Кроха», город Набережные Челны</w:t>
            </w:r>
          </w:p>
        </w:tc>
        <w:tc>
          <w:tcPr>
            <w:tcW w:w="1985" w:type="dxa"/>
          </w:tcPr>
          <w:p w14:paraId="5132AFCD" w14:textId="451EC2F2" w:rsidR="00C44B56" w:rsidRPr="00480B66" w:rsidRDefault="00C44B56" w:rsidP="00AA2A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"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Сез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ин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гузэл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кеше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икэнсез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7" w:type="dxa"/>
          </w:tcPr>
          <w:p w14:paraId="26F8D1EB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Каштанова Гузель </w:t>
            </w:r>
          </w:p>
          <w:p w14:paraId="3299E303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Маратовна </w:t>
            </w:r>
          </w:p>
          <w:p w14:paraId="4386945F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77A129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4184819" w14:textId="77777777" w:rsidTr="00C44B56">
        <w:trPr>
          <w:trHeight w:val="85"/>
        </w:trPr>
        <w:tc>
          <w:tcPr>
            <w:tcW w:w="851" w:type="dxa"/>
          </w:tcPr>
          <w:p w14:paraId="5DF372D6" w14:textId="77777777" w:rsidR="00C44B56" w:rsidRPr="00480B66" w:rsidRDefault="00C44B56" w:rsidP="007040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7767EA0" w14:textId="77777777" w:rsidR="00C44B56" w:rsidRPr="00480B66" w:rsidRDefault="00C44B56" w:rsidP="006433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Жилэккэй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2A6A772" w14:textId="6E5D7F50" w:rsidR="00C44B56" w:rsidRPr="00480B66" w:rsidRDefault="00C44B56" w:rsidP="006433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80B66">
              <w:rPr>
                <w:rFonts w:ascii="Times New Roman" w:hAnsi="Times New Roman" w:cs="Times New Roman"/>
                <w:sz w:val="18"/>
              </w:rPr>
              <w:t xml:space="preserve"> Дудкина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Малена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Фархуллина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Азалия, Арсланова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Азалина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14:paraId="5F8961CB" w14:textId="2ADCD72B" w:rsidR="00C44B56" w:rsidRPr="00480B66" w:rsidRDefault="00C44B56" w:rsidP="00AC0C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  <w:sz w:val="18"/>
              </w:rPr>
              <w:t xml:space="preserve">Шакирова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Ясмина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Саломатина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Амира, Валеев Амир, </w:t>
            </w:r>
            <w:proofErr w:type="spellStart"/>
            <w:r w:rsidRPr="00480B66">
              <w:rPr>
                <w:rFonts w:ascii="Times New Roman" w:hAnsi="Times New Roman" w:cs="Times New Roman"/>
                <w:sz w:val="18"/>
              </w:rPr>
              <w:t>Разяпова</w:t>
            </w:r>
            <w:proofErr w:type="spellEnd"/>
            <w:r w:rsidRPr="00480B66">
              <w:rPr>
                <w:rFonts w:ascii="Times New Roman" w:hAnsi="Times New Roman" w:cs="Times New Roman"/>
                <w:sz w:val="18"/>
              </w:rPr>
              <w:t xml:space="preserve"> Альбина</w:t>
            </w:r>
          </w:p>
        </w:tc>
        <w:tc>
          <w:tcPr>
            <w:tcW w:w="2693" w:type="dxa"/>
          </w:tcPr>
          <w:p w14:paraId="347991B9" w14:textId="7E0C45FE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познавателельно</w:t>
            </w:r>
            <w:proofErr w:type="spellEnd"/>
            <w:r w:rsidRPr="00480B66">
              <w:rPr>
                <w:rFonts w:ascii="Times New Roman" w:hAnsi="Times New Roman" w:cs="Times New Roman"/>
              </w:rPr>
              <w:t>- речевому развития детей № 70 «Ягодка»</w:t>
            </w:r>
          </w:p>
        </w:tc>
        <w:tc>
          <w:tcPr>
            <w:tcW w:w="1985" w:type="dxa"/>
          </w:tcPr>
          <w:p w14:paraId="4793C0DF" w14:textId="77777777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Нэни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музыкант»</w:t>
            </w:r>
          </w:p>
          <w:p w14:paraId="0A5B0BAC" w14:textId="77777777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И.Гилязов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муз.</w:t>
            </w:r>
          </w:p>
          <w:p w14:paraId="61DB8519" w14:textId="77777777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Э.Шарифуллина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стих.</w:t>
            </w:r>
          </w:p>
          <w:p w14:paraId="36D82C0B" w14:textId="3D8DF217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2977" w:type="dxa"/>
          </w:tcPr>
          <w:p w14:paraId="4552D92B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Тагирзяновна</w:t>
            </w:r>
            <w:proofErr w:type="spellEnd"/>
          </w:p>
          <w:p w14:paraId="16621A65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Ильясова Гульнар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Инфисовна</w:t>
            </w:r>
            <w:proofErr w:type="spellEnd"/>
          </w:p>
          <w:p w14:paraId="4C9B4B04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Хисматуллина </w:t>
            </w:r>
          </w:p>
          <w:p w14:paraId="7C99A660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  <w:p w14:paraId="1E1E6090" w14:textId="54A6BE3C" w:rsidR="00C44B56" w:rsidRPr="00480B66" w:rsidRDefault="00C44B56" w:rsidP="00F52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D3989E8" w14:textId="78905151" w:rsidTr="00C44B56">
        <w:trPr>
          <w:trHeight w:val="522"/>
        </w:trPr>
        <w:tc>
          <w:tcPr>
            <w:tcW w:w="10916" w:type="dxa"/>
            <w:gridSpan w:val="5"/>
            <w:shd w:val="clear" w:color="auto" w:fill="C6D9F1" w:themeFill="text2" w:themeFillTint="33"/>
          </w:tcPr>
          <w:p w14:paraId="6BC86C95" w14:textId="05D4E0D0" w:rsidR="00C44B56" w:rsidRPr="00480B66" w:rsidRDefault="00C44B56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10:00-11.00</w:t>
            </w:r>
          </w:p>
          <w:p w14:paraId="02FA6E78" w14:textId="77777777" w:rsidR="00C44B56" w:rsidRPr="00480B66" w:rsidRDefault="00C44B56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  <w:p w14:paraId="5C6C9914" w14:textId="77777777" w:rsidR="00C44B56" w:rsidRPr="00480B66" w:rsidRDefault="00C44B56" w:rsidP="00C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(4-6 лет)</w:t>
            </w:r>
          </w:p>
        </w:tc>
      </w:tr>
      <w:tr w:rsidR="00C44B56" w:rsidRPr="00480B66" w14:paraId="7DE3082B" w14:textId="77777777" w:rsidTr="00C44B56">
        <w:trPr>
          <w:trHeight w:val="522"/>
        </w:trPr>
        <w:tc>
          <w:tcPr>
            <w:tcW w:w="851" w:type="dxa"/>
          </w:tcPr>
          <w:p w14:paraId="336C5A81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D8DCCE" w14:textId="2D3CD211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Султанова Сафина</w:t>
            </w:r>
          </w:p>
        </w:tc>
        <w:tc>
          <w:tcPr>
            <w:tcW w:w="2693" w:type="dxa"/>
          </w:tcPr>
          <w:p w14:paraId="409BB1CA" w14:textId="11539AF7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 ДОУ “Детский сад №56 “Родничок”  </w:t>
            </w:r>
          </w:p>
        </w:tc>
        <w:tc>
          <w:tcPr>
            <w:tcW w:w="1985" w:type="dxa"/>
          </w:tcPr>
          <w:p w14:paraId="152E78BE" w14:textId="4FA5A57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Нәни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музыкант” </w:t>
            </w:r>
          </w:p>
          <w:p w14:paraId="30005BE4" w14:textId="32DAC2B4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И.Гилязова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сл. Эльмиры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Шарифуллиной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4EC6AB84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  <w:p w14:paraId="18D1F493" w14:textId="2D90AD7B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EB11EC2" w14:textId="77777777" w:rsidTr="00C44B56">
        <w:trPr>
          <w:trHeight w:val="522"/>
        </w:trPr>
        <w:tc>
          <w:tcPr>
            <w:tcW w:w="851" w:type="dxa"/>
          </w:tcPr>
          <w:p w14:paraId="09BD4825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D8563EC" w14:textId="5F9B99C0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2693" w:type="dxa"/>
          </w:tcPr>
          <w:p w14:paraId="41571C37" w14:textId="6F663509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 ДОУ “Детский сад №56 “Родничок”</w:t>
            </w:r>
          </w:p>
        </w:tc>
        <w:tc>
          <w:tcPr>
            <w:tcW w:w="1985" w:type="dxa"/>
          </w:tcPr>
          <w:p w14:paraId="45E24EC2" w14:textId="33BB8F5A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тат.нар.песня</w:t>
            </w:r>
            <w:proofErr w:type="spellEnd"/>
          </w:p>
        </w:tc>
        <w:tc>
          <w:tcPr>
            <w:tcW w:w="2977" w:type="dxa"/>
          </w:tcPr>
          <w:p w14:paraId="15F44E15" w14:textId="5416175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</w:tc>
      </w:tr>
      <w:tr w:rsidR="00C44B56" w:rsidRPr="00480B66" w14:paraId="5F60ADF1" w14:textId="77777777" w:rsidTr="00C44B56">
        <w:trPr>
          <w:trHeight w:val="522"/>
        </w:trPr>
        <w:tc>
          <w:tcPr>
            <w:tcW w:w="851" w:type="dxa"/>
          </w:tcPr>
          <w:p w14:paraId="1BF5DE4F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25E2A7B" w14:textId="446B2455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Салахов Шамиль </w:t>
            </w:r>
          </w:p>
        </w:tc>
        <w:tc>
          <w:tcPr>
            <w:tcW w:w="2693" w:type="dxa"/>
          </w:tcPr>
          <w:p w14:paraId="319089D9" w14:textId="5D5DA22D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 ДОУ “Детский сад №56 “Родничок”</w:t>
            </w:r>
          </w:p>
        </w:tc>
        <w:tc>
          <w:tcPr>
            <w:tcW w:w="1985" w:type="dxa"/>
          </w:tcPr>
          <w:p w14:paraId="11052985" w14:textId="340D9A28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«Мин татар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малае</w:t>
            </w:r>
            <w:proofErr w:type="spellEnd"/>
            <w:r w:rsidRPr="00480B66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2977" w:type="dxa"/>
          </w:tcPr>
          <w:p w14:paraId="703F6F34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  <w:p w14:paraId="0E168512" w14:textId="43E65EB2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CCF9C20" w14:textId="77777777" w:rsidTr="00C44B56">
        <w:trPr>
          <w:trHeight w:val="934"/>
        </w:trPr>
        <w:tc>
          <w:tcPr>
            <w:tcW w:w="851" w:type="dxa"/>
          </w:tcPr>
          <w:p w14:paraId="1AFDD018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624DE85" w14:textId="3EFE5019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Шайхразиева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693" w:type="dxa"/>
          </w:tcPr>
          <w:p w14:paraId="1F7957D4" w14:textId="3D53A27A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 ДОУ “Детский сад №56 “Родничок”</w:t>
            </w:r>
          </w:p>
        </w:tc>
        <w:tc>
          <w:tcPr>
            <w:tcW w:w="1985" w:type="dxa"/>
          </w:tcPr>
          <w:p w14:paraId="58A6D793" w14:textId="77777777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Песи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җыры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0D2B2CBF" w14:textId="13A8F6C6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Муз.Ф.Абубакирова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сл.Н.Исанбета</w:t>
            </w:r>
            <w:proofErr w:type="spellEnd"/>
          </w:p>
        </w:tc>
        <w:tc>
          <w:tcPr>
            <w:tcW w:w="2977" w:type="dxa"/>
          </w:tcPr>
          <w:p w14:paraId="2982539D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  <w:p w14:paraId="4C604EDD" w14:textId="77CBB125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56B0652D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4C3AE943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138177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Ишмиева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5A68B5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"Детский Сад №49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6F9D40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"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Әтиемә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9B9CBFF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Фролова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Гизотулловна</w:t>
            </w:r>
            <w:proofErr w:type="spellEnd"/>
          </w:p>
          <w:p w14:paraId="35F0949D" w14:textId="5C57DA84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557E23D2" w14:textId="77777777" w:rsidTr="00C44B56">
        <w:tc>
          <w:tcPr>
            <w:tcW w:w="851" w:type="dxa"/>
          </w:tcPr>
          <w:p w14:paraId="1A2C6365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3EDDF00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Насифуллин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Карим и Танцевально-хореографический коллектив «Звездочки»</w:t>
            </w:r>
          </w:p>
        </w:tc>
        <w:tc>
          <w:tcPr>
            <w:tcW w:w="2693" w:type="dxa"/>
          </w:tcPr>
          <w:p w14:paraId="4790DD83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985" w:type="dxa"/>
          </w:tcPr>
          <w:p w14:paraId="1B8ED49E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Уйна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гармун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4BC9A700" w14:textId="77777777" w:rsidR="00C44B56" w:rsidRPr="00480B66" w:rsidRDefault="00C44B56" w:rsidP="006C61E2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Кадырова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Алия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Рустамовна,</w:t>
            </w:r>
          </w:p>
          <w:p w14:paraId="1F6D55A0" w14:textId="1218957A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Захарова Гузель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</w:tr>
      <w:tr w:rsidR="00C44B56" w:rsidRPr="00480B66" w14:paraId="0CF735A3" w14:textId="77777777" w:rsidTr="00C44B56">
        <w:trPr>
          <w:trHeight w:val="522"/>
        </w:trPr>
        <w:tc>
          <w:tcPr>
            <w:tcW w:w="851" w:type="dxa"/>
          </w:tcPr>
          <w:p w14:paraId="633101EF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A241513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05495F49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985" w:type="dxa"/>
          </w:tcPr>
          <w:p w14:paraId="6AD91DC7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  <w:p w14:paraId="26584638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</w:p>
          <w:p w14:paraId="238A8D9D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42B2111" w14:textId="77777777" w:rsidR="00C44B56" w:rsidRPr="00480B66" w:rsidRDefault="00C44B56" w:rsidP="006C61E2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Кадырова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Алия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Рустамовна,</w:t>
            </w:r>
          </w:p>
          <w:p w14:paraId="40ACAD63" w14:textId="15A0686A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Захарова Гузель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</w:tr>
      <w:tr w:rsidR="00C44B56" w:rsidRPr="00480B66" w14:paraId="41A156B7" w14:textId="77777777" w:rsidTr="00C44B56">
        <w:trPr>
          <w:trHeight w:val="522"/>
        </w:trPr>
        <w:tc>
          <w:tcPr>
            <w:tcW w:w="851" w:type="dxa"/>
          </w:tcPr>
          <w:p w14:paraId="4E5220CF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C18376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693" w:type="dxa"/>
          </w:tcPr>
          <w:p w14:paraId="243C1547" w14:textId="46E8DC70" w:rsidR="00C44B56" w:rsidRPr="00480B66" w:rsidRDefault="00C44B56" w:rsidP="00AA2A47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купере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300902C3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Әтием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64BBAEA1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2977" w:type="dxa"/>
          </w:tcPr>
          <w:p w14:paraId="06F83739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  <w:p w14:paraId="7B6B3D2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Фаатовна</w:t>
            </w:r>
            <w:proofErr w:type="spellEnd"/>
          </w:p>
          <w:p w14:paraId="27E15621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Файзетдиновна</w:t>
            </w:r>
            <w:proofErr w:type="spellEnd"/>
          </w:p>
          <w:p w14:paraId="0F2754BF" w14:textId="639833E4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505EA43" w14:textId="77777777" w:rsidTr="00C44B56">
        <w:trPr>
          <w:trHeight w:val="522"/>
        </w:trPr>
        <w:tc>
          <w:tcPr>
            <w:tcW w:w="851" w:type="dxa"/>
          </w:tcPr>
          <w:p w14:paraId="03A543AE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222BB2" w14:textId="114692CD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Ямалов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2693" w:type="dxa"/>
          </w:tcPr>
          <w:p w14:paraId="17F3426E" w14:textId="5B7A85AF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комбинированного вида  №74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985" w:type="dxa"/>
          </w:tcPr>
          <w:p w14:paraId="6A4825B0" w14:textId="161C1D88" w:rsidR="00C44B56" w:rsidRPr="00480B66" w:rsidRDefault="00C44B56" w:rsidP="00BB1B8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Әйлән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 –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бәйлән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77" w:type="dxa"/>
          </w:tcPr>
          <w:p w14:paraId="1AE3A7F3" w14:textId="77777777" w:rsidR="00C44B56" w:rsidRPr="00480B66" w:rsidRDefault="00C44B56" w:rsidP="006C61E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Соловьева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Гульшат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Фанузовна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14:paraId="2AAEE407" w14:textId="77777777" w:rsidR="00C44B56" w:rsidRPr="00480B66" w:rsidRDefault="00C44B56" w:rsidP="006C61E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Хузина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Гузель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Равилевна</w:t>
            </w:r>
            <w:proofErr w:type="spellEnd"/>
          </w:p>
          <w:p w14:paraId="6CDAC5D3" w14:textId="0AB1E81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7C71756" w14:textId="77777777" w:rsidTr="00C44B56">
        <w:trPr>
          <w:trHeight w:val="522"/>
        </w:trPr>
        <w:tc>
          <w:tcPr>
            <w:tcW w:w="851" w:type="dxa"/>
          </w:tcPr>
          <w:p w14:paraId="6EF8DCA9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3634CE" w14:textId="741A29BE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Авзалов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Рустем</w:t>
            </w:r>
          </w:p>
        </w:tc>
        <w:tc>
          <w:tcPr>
            <w:tcW w:w="2693" w:type="dxa"/>
          </w:tcPr>
          <w:p w14:paraId="2E596682" w14:textId="77777777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№80        «Реченька»</w:t>
            </w:r>
          </w:p>
          <w:p w14:paraId="2694B4F4" w14:textId="36BE6131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85" w:type="dxa"/>
          </w:tcPr>
          <w:p w14:paraId="45D99DDD" w14:textId="59225B79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Биилэр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итек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читеклэр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  <w:p w14:paraId="31EEC09E" w14:textId="6A29B80E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музыка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Л.Батыр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Болгари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5DE24CF4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Замалиева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4DAF110B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  <w:p w14:paraId="2F604E48" w14:textId="6620E5F2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FABBDFF" w14:textId="77777777" w:rsidTr="00C44B56">
        <w:trPr>
          <w:trHeight w:val="522"/>
        </w:trPr>
        <w:tc>
          <w:tcPr>
            <w:tcW w:w="851" w:type="dxa"/>
          </w:tcPr>
          <w:p w14:paraId="6BD7056C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F7EF81" w14:textId="4A7D93CD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693" w:type="dxa"/>
          </w:tcPr>
          <w:p w14:paraId="50004C03" w14:textId="61DF19AD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№80  «Реченька»</w:t>
            </w:r>
          </w:p>
          <w:p w14:paraId="6CABF7A9" w14:textId="3670E3AF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85" w:type="dxa"/>
          </w:tcPr>
          <w:p w14:paraId="59A7CA0E" w14:textId="40B0C92B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«Мин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чикерткә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  <w:p w14:paraId="1C48F965" w14:textId="3F61792E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музыка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Л.Батыр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Болгари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44A08169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Замалиева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5C916F03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  <w:p w14:paraId="369459DB" w14:textId="17227096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972CEA9" w14:textId="77777777" w:rsidTr="00C44B56">
        <w:trPr>
          <w:trHeight w:val="1092"/>
        </w:trPr>
        <w:tc>
          <w:tcPr>
            <w:tcW w:w="851" w:type="dxa"/>
          </w:tcPr>
          <w:p w14:paraId="608EB3DE" w14:textId="77777777" w:rsidR="00C44B56" w:rsidRPr="00480B66" w:rsidRDefault="00C44B56" w:rsidP="00C44B5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9733DF" w14:textId="2CD93622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Ямалов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2693" w:type="dxa"/>
          </w:tcPr>
          <w:p w14:paraId="0CADE541" w14:textId="23FE7C4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комбинированного вида  №74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985" w:type="dxa"/>
          </w:tcPr>
          <w:p w14:paraId="0640B008" w14:textId="5BD32446" w:rsidR="00C44B56" w:rsidRPr="00480B66" w:rsidRDefault="00C44B56" w:rsidP="00BB1B8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Әйлән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 –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бәйлән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2977" w:type="dxa"/>
          </w:tcPr>
          <w:p w14:paraId="4337E501" w14:textId="77777777" w:rsidR="00C44B56" w:rsidRPr="00480B66" w:rsidRDefault="00C44B56" w:rsidP="006C61E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Соловьева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Гульшат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Фанузовна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14:paraId="52592B5B" w14:textId="77777777" w:rsidR="00C44B56" w:rsidRPr="00480B66" w:rsidRDefault="00C44B56" w:rsidP="006C61E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Хузина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Гузель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Равилевна</w:t>
            </w:r>
            <w:proofErr w:type="spellEnd"/>
          </w:p>
          <w:p w14:paraId="7AADC5F8" w14:textId="1F45E96F" w:rsidR="00C44B56" w:rsidRPr="00480B66" w:rsidRDefault="00C44B56" w:rsidP="00BB1B83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44B56" w:rsidRPr="00480B66" w14:paraId="6BDC0748" w14:textId="77777777" w:rsidTr="00C44B56">
        <w:trPr>
          <w:trHeight w:val="522"/>
        </w:trPr>
        <w:tc>
          <w:tcPr>
            <w:tcW w:w="851" w:type="dxa"/>
          </w:tcPr>
          <w:p w14:paraId="346EE351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D135D90" w14:textId="1F1EF8C2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693" w:type="dxa"/>
          </w:tcPr>
          <w:p w14:paraId="0AF92D90" w14:textId="0239E081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комбинированного вида </w:t>
            </w:r>
            <w:r w:rsidRPr="00480B66">
              <w:rPr>
                <w:rFonts w:ascii="Times New Roman" w:hAnsi="Times New Roman" w:cs="Times New Roman"/>
              </w:rPr>
              <w:lastRenderedPageBreak/>
              <w:t>№40 «Колосок»</w:t>
            </w:r>
          </w:p>
        </w:tc>
        <w:tc>
          <w:tcPr>
            <w:tcW w:w="1985" w:type="dxa"/>
          </w:tcPr>
          <w:p w14:paraId="372E8846" w14:textId="611FC192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Үсәсем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килә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»,                    </w:t>
            </w:r>
          </w:p>
          <w:p w14:paraId="0F2EC258" w14:textId="77777777" w:rsidR="00C44B56" w:rsidRPr="00480B66" w:rsidRDefault="00C44B56" w:rsidP="00BB1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55B566" w14:textId="6112376E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B7B5F8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lastRenderedPageBreak/>
              <w:t>Телия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Ханифа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  <w:p w14:paraId="371CB37E" w14:textId="581910FA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7FC3F059" w14:textId="77777777" w:rsidTr="00C44B56">
        <w:trPr>
          <w:trHeight w:val="522"/>
        </w:trPr>
        <w:tc>
          <w:tcPr>
            <w:tcW w:w="851" w:type="dxa"/>
          </w:tcPr>
          <w:p w14:paraId="73104672" w14:textId="223DF636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6B75D4" w14:textId="4AB6D710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Мингазетдинова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Азалия </w:t>
            </w:r>
          </w:p>
        </w:tc>
        <w:tc>
          <w:tcPr>
            <w:tcW w:w="2693" w:type="dxa"/>
          </w:tcPr>
          <w:p w14:paraId="7F942DF0" w14:textId="4A7F94EA" w:rsidR="00C44B56" w:rsidRPr="00480B66" w:rsidRDefault="00C44B56" w:rsidP="00AA2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45 «Машенька»</w:t>
            </w:r>
          </w:p>
        </w:tc>
        <w:tc>
          <w:tcPr>
            <w:tcW w:w="1985" w:type="dxa"/>
          </w:tcPr>
          <w:p w14:paraId="72B34DEA" w14:textId="1A51F9C0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89D4450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Ефимова Лариса Федоровна</w:t>
            </w:r>
          </w:p>
          <w:p w14:paraId="63C1026A" w14:textId="4452B071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Асылгараева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Рафайлевна</w:t>
            </w:r>
            <w:proofErr w:type="spellEnd"/>
          </w:p>
        </w:tc>
      </w:tr>
      <w:tr w:rsidR="00C44B56" w:rsidRPr="00480B66" w14:paraId="454F3F2A" w14:textId="77777777" w:rsidTr="00C44B56">
        <w:trPr>
          <w:trHeight w:val="522"/>
        </w:trPr>
        <w:tc>
          <w:tcPr>
            <w:tcW w:w="851" w:type="dxa"/>
          </w:tcPr>
          <w:p w14:paraId="6566C611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C97163" w14:textId="36292941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Ляйсан</w:t>
            </w:r>
            <w:proofErr w:type="spellEnd"/>
          </w:p>
        </w:tc>
        <w:tc>
          <w:tcPr>
            <w:tcW w:w="2693" w:type="dxa"/>
          </w:tcPr>
          <w:p w14:paraId="750FBC6D" w14:textId="06262E05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комбинированного вида №4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Веселинка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77BC9D27" w14:textId="55E6E9F4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056627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Музыкальный руководитель - Абдуллина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Рафаковна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19E5CF3E" w14:textId="6D0C5FB2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Воспитатель –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Муллахметовна</w:t>
            </w:r>
            <w:proofErr w:type="spellEnd"/>
          </w:p>
        </w:tc>
      </w:tr>
      <w:tr w:rsidR="00C44B56" w:rsidRPr="00480B66" w14:paraId="68A25872" w14:textId="77777777" w:rsidTr="00C44B56">
        <w:trPr>
          <w:trHeight w:val="522"/>
        </w:trPr>
        <w:tc>
          <w:tcPr>
            <w:tcW w:w="851" w:type="dxa"/>
          </w:tcPr>
          <w:p w14:paraId="0C36F61E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38C97CB" w14:textId="544F4986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eastAsia="Calibri" w:hAnsi="Times New Roman" w:cs="Times New Roman"/>
                <w:sz w:val="28"/>
                <w:szCs w:val="28"/>
              </w:rPr>
              <w:t>Фаляхиева</w:t>
            </w:r>
            <w:proofErr w:type="spellEnd"/>
            <w:r w:rsidRPr="00480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80B66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693" w:type="dxa"/>
          </w:tcPr>
          <w:p w14:paraId="33A817BF" w14:textId="3603CA95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№100 «Жар-птица», </w:t>
            </w:r>
          </w:p>
        </w:tc>
        <w:tc>
          <w:tcPr>
            <w:tcW w:w="1985" w:type="dxa"/>
          </w:tcPr>
          <w:p w14:paraId="52A3BB6C" w14:textId="59E81D8C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Хәерле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көн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</w:tcPr>
          <w:p w14:paraId="0BC23823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Заббарова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Закиулловна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br/>
              <w:t xml:space="preserve">Панина Лариса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Илдаровна</w:t>
            </w:r>
            <w:proofErr w:type="spellEnd"/>
          </w:p>
          <w:p w14:paraId="6E5A118C" w14:textId="587DD579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1FE5FED4" w14:textId="77777777" w:rsidTr="00C44B56">
        <w:trPr>
          <w:trHeight w:val="522"/>
        </w:trPr>
        <w:tc>
          <w:tcPr>
            <w:tcW w:w="851" w:type="dxa"/>
          </w:tcPr>
          <w:p w14:paraId="4985B3F3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5545E9" w14:textId="299B53B6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2693" w:type="dxa"/>
          </w:tcPr>
          <w:p w14:paraId="46E73460" w14:textId="77777777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№105</w:t>
            </w:r>
          </w:p>
          <w:p w14:paraId="2ED116C0" w14:textId="77777777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767D40F" w14:textId="26628F5B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5" w:type="dxa"/>
          </w:tcPr>
          <w:p w14:paraId="753F2A2C" w14:textId="2628C2E7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Җырлап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яшәр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чагыбыз</w:t>
            </w:r>
            <w:proofErr w:type="spellEnd"/>
            <w:r w:rsidRPr="00480B6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977" w:type="dxa"/>
          </w:tcPr>
          <w:p w14:paraId="245EEC5E" w14:textId="75E5F6CC" w:rsidR="00C44B56" w:rsidRPr="00480B66" w:rsidRDefault="00C44B56" w:rsidP="006C61E2">
            <w:pPr>
              <w:tabs>
                <w:tab w:val="center" w:pos="156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Рифгатовна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Ямилова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Ильсияр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Сагыйтовна</w:t>
            </w:r>
            <w:proofErr w:type="spellEnd"/>
          </w:p>
          <w:p w14:paraId="41D01FE9" w14:textId="689EA9BD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Райля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  <w:p w14:paraId="1341DB50" w14:textId="34F0459F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F054354" w14:textId="77777777" w:rsidTr="00C44B56">
        <w:trPr>
          <w:trHeight w:val="522"/>
        </w:trPr>
        <w:tc>
          <w:tcPr>
            <w:tcW w:w="851" w:type="dxa"/>
          </w:tcPr>
          <w:p w14:paraId="556DCDC7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07C1F0F" w14:textId="1052B632" w:rsidR="00C44B56" w:rsidRPr="00480B66" w:rsidRDefault="00C44B56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Мухаметдинов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Риналь</w:t>
            </w:r>
            <w:proofErr w:type="spellEnd"/>
          </w:p>
        </w:tc>
        <w:tc>
          <w:tcPr>
            <w:tcW w:w="2693" w:type="dxa"/>
          </w:tcPr>
          <w:p w14:paraId="64C0857F" w14:textId="36D21F33" w:rsidR="00C44B56" w:rsidRPr="00480B66" w:rsidRDefault="00C44B56" w:rsidP="00AA2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</w:t>
            </w:r>
          </w:p>
        </w:tc>
        <w:tc>
          <w:tcPr>
            <w:tcW w:w="1985" w:type="dxa"/>
          </w:tcPr>
          <w:p w14:paraId="48CE4D80" w14:textId="0D6D989C" w:rsidR="00C44B56" w:rsidRPr="00480B66" w:rsidRDefault="00C44B56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Каляпуш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478DADAE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Гасимова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Исламовна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</w:p>
          <w:p w14:paraId="214CBB1D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Могинова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Камилевна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</w:p>
          <w:p w14:paraId="17B30547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Абрамова Ольга Александровна</w:t>
            </w:r>
          </w:p>
          <w:p w14:paraId="2D8004B6" w14:textId="00ABB35E" w:rsidR="00C44B56" w:rsidRPr="00480B66" w:rsidRDefault="00C44B56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4B56" w:rsidRPr="00480B66" w14:paraId="1410B90D" w14:textId="77777777" w:rsidTr="00C44B56">
        <w:trPr>
          <w:trHeight w:val="522"/>
        </w:trPr>
        <w:tc>
          <w:tcPr>
            <w:tcW w:w="851" w:type="dxa"/>
          </w:tcPr>
          <w:p w14:paraId="42241FCA" w14:textId="30A047DD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E44E83" w14:textId="20C835C3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Ахмерова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2693" w:type="dxa"/>
          </w:tcPr>
          <w:p w14:paraId="3BC33B41" w14:textId="77777777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МБДОУ «Центр развития ребенка-детский сад №47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17A4F865" w14:textId="0DBE75AE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BC4F60B" w14:textId="77777777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Вокал-соло</w:t>
            </w:r>
          </w:p>
          <w:p w14:paraId="2ED9F776" w14:textId="5E1FDE22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Чебиләр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зарядкасы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</w:tcPr>
          <w:p w14:paraId="7AF72941" w14:textId="30D88CC1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Миргалимова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Илгизовна</w:t>
            </w:r>
            <w:proofErr w:type="spellEnd"/>
          </w:p>
        </w:tc>
      </w:tr>
      <w:tr w:rsidR="00C44B56" w:rsidRPr="00480B66" w14:paraId="1CC9E7A4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4B866F05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0F7932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Кулакова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14:paraId="7F5DF9C4" w14:textId="1B865397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440D3B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№78 «Ёлочка» </w:t>
            </w:r>
          </w:p>
          <w:p w14:paraId="67BC7369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Набережные Челны</w:t>
            </w:r>
          </w:p>
          <w:p w14:paraId="5343C412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D60492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Нәни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музыкант”</w:t>
            </w:r>
          </w:p>
          <w:p w14:paraId="69C5C7B8" w14:textId="088A25A0" w:rsidR="00C44B56" w:rsidRPr="00480B66" w:rsidRDefault="00C44B56" w:rsidP="00AA2A47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Шәрифуллина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сүзл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И.Гыйләҗев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муз.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9C925D" w14:textId="77777777" w:rsidR="00C44B56" w:rsidRPr="00480B66" w:rsidRDefault="00C44B56" w:rsidP="006C61E2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Ильгизовна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 Хисматуллина</w:t>
            </w:r>
          </w:p>
          <w:p w14:paraId="638BCE3C" w14:textId="57A7FA36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Шарифулловна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 Грачева Наталья Валерьевна</w:t>
            </w:r>
          </w:p>
        </w:tc>
      </w:tr>
      <w:tr w:rsidR="00C44B56" w:rsidRPr="00480B66" w14:paraId="641FF8BE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08C830DC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E2D943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Айза</w:t>
            </w:r>
            <w:proofErr w:type="spellEnd"/>
          </w:p>
          <w:p w14:paraId="2CC39212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</w:p>
          <w:p w14:paraId="030716D5" w14:textId="4FBAA80E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13FD19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№78 «Ёлочка» </w:t>
            </w:r>
          </w:p>
          <w:p w14:paraId="37E18106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Набережные Челны</w:t>
            </w:r>
          </w:p>
          <w:p w14:paraId="4203919E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5D847C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Гөлкәйләрем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1DF622A2" w14:textId="77777777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9B6F3B" w14:textId="6236D058" w:rsidR="00C44B56" w:rsidRPr="00480B66" w:rsidRDefault="00C44B56" w:rsidP="00CD3FD3">
            <w:pPr>
              <w:pStyle w:val="ac"/>
              <w:rPr>
                <w:rFonts w:ascii="Times New Roman" w:hAnsi="Times New Roman" w:cs="Times New Roman"/>
              </w:rPr>
            </w:pPr>
            <w:hyperlink r:id="rId10" w:history="1">
              <w:r w:rsidRPr="00480B66">
                <w:rPr>
                  <w:rFonts w:ascii="Times New Roman" w:hAnsi="Times New Roman" w:cs="Times New Roman"/>
                </w:rPr>
                <w:t xml:space="preserve">Хисматуллина </w:t>
              </w:r>
              <w:proofErr w:type="spellStart"/>
              <w:r w:rsidRPr="00480B66">
                <w:rPr>
                  <w:rFonts w:ascii="Times New Roman" w:hAnsi="Times New Roman" w:cs="Times New Roman"/>
                </w:rPr>
                <w:t>Рауза</w:t>
              </w:r>
              <w:proofErr w:type="spellEnd"/>
              <w:r w:rsidRPr="00480B66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480B66">
                <w:rPr>
                  <w:rFonts w:ascii="Times New Roman" w:hAnsi="Times New Roman" w:cs="Times New Roman"/>
                </w:rPr>
                <w:t>Радиуловна</w:t>
              </w:r>
              <w:proofErr w:type="spellEnd"/>
            </w:hyperlink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Паршакова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Татьяна Николаевна, Сафина Гузель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</w:tr>
      <w:tr w:rsidR="00C44B56" w:rsidRPr="00480B66" w14:paraId="4152A8E8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39968A2F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3FFBE6" w14:textId="1B6DF102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Панищева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AF83B1" w14:textId="457535A5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МАДОУ города Набережные Челны «Детский сад общеразвивающего вида с приоритетным </w:t>
            </w:r>
            <w:r w:rsidRPr="00480B66">
              <w:rPr>
                <w:rFonts w:ascii="Times New Roman" w:hAnsi="Times New Roman" w:cs="Times New Roman"/>
              </w:rPr>
              <w:lastRenderedPageBreak/>
              <w:t>осуществлением деятельности по познавательно-речевому направлению развития детей №20 "Олеся"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5BEEAC" w14:textId="78484BA0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кугэрчен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0AA3D8A" w14:textId="77777777" w:rsidR="00C44B56" w:rsidRPr="00480B66" w:rsidRDefault="00C44B56" w:rsidP="006C61E2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Хафизова Римма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Ханифзяновна</w:t>
            </w:r>
            <w:proofErr w:type="spellEnd"/>
          </w:p>
          <w:p w14:paraId="7DE0205C" w14:textId="68A751A8" w:rsidR="00C44B56" w:rsidRPr="00480B66" w:rsidRDefault="00C44B56" w:rsidP="00F156C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7E68FE42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2F84B1C7" w14:textId="77777777" w:rsidR="00C44B56" w:rsidRPr="00480B66" w:rsidRDefault="00C44B56" w:rsidP="00EE1D2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A4DBD7" w14:textId="58D42BD0" w:rsidR="00C44B56" w:rsidRPr="00480B66" w:rsidRDefault="00C44B56" w:rsidP="00EF651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Хамадеева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Амира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EA1AF7D" w14:textId="77777777" w:rsidR="00C44B56" w:rsidRPr="00480B66" w:rsidRDefault="00C44B56" w:rsidP="00EF65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№ 94 «Лилия»</w:t>
            </w:r>
          </w:p>
          <w:p w14:paraId="1F927198" w14:textId="7BD641F2" w:rsidR="00C44B56" w:rsidRPr="00480B66" w:rsidRDefault="00C44B56" w:rsidP="00EF651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ACE490" w14:textId="77777777" w:rsidR="00C44B56" w:rsidRPr="00480B66" w:rsidRDefault="00C44B56" w:rsidP="00EF65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Вокал-соло</w:t>
            </w:r>
          </w:p>
          <w:p w14:paraId="34C947B2" w14:textId="77777777" w:rsidR="00C44B56" w:rsidRPr="00480B66" w:rsidRDefault="00C44B56" w:rsidP="00EF65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Песня</w:t>
            </w:r>
          </w:p>
          <w:p w14:paraId="501C8752" w14:textId="28D05A45" w:rsidR="00C44B56" w:rsidRPr="00480B66" w:rsidRDefault="00C44B56" w:rsidP="00EF651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«Коз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килэ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C23E467" w14:textId="77777777" w:rsidR="00C44B56" w:rsidRPr="00480B66" w:rsidRDefault="00C44B56" w:rsidP="00EF65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1 младшая</w:t>
            </w:r>
          </w:p>
          <w:p w14:paraId="718029FB" w14:textId="67FE2D5D" w:rsidR="00C44B56" w:rsidRPr="00480B66" w:rsidRDefault="00C44B56" w:rsidP="00EF6513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4-6 лет</w:t>
            </w:r>
          </w:p>
        </w:tc>
      </w:tr>
      <w:tr w:rsidR="00C44B56" w:rsidRPr="00480B66" w14:paraId="2D9F8BD3" w14:textId="280CB9C6" w:rsidTr="00C44B56">
        <w:trPr>
          <w:trHeight w:val="522"/>
        </w:trPr>
        <w:tc>
          <w:tcPr>
            <w:tcW w:w="10916" w:type="dxa"/>
            <w:gridSpan w:val="5"/>
            <w:shd w:val="clear" w:color="auto" w:fill="EAF1DD" w:themeFill="accent3" w:themeFillTint="33"/>
          </w:tcPr>
          <w:p w14:paraId="52C14F5F" w14:textId="6BAD324D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11.00 – НАГРАЖДЕНИЕ Вокал ансамбль 1 мл группа</w:t>
            </w:r>
          </w:p>
          <w:p w14:paraId="6E6FA2DD" w14:textId="77777777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564AC7A" w14:textId="08F6F552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БЛОК 2   РЕСПУБЛИКА </w:t>
            </w:r>
          </w:p>
          <w:p w14:paraId="7AA0B3CC" w14:textId="2568A455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11.10-11.40</w:t>
            </w:r>
          </w:p>
          <w:p w14:paraId="021E95F2" w14:textId="77777777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6A6B09B4" w14:textId="77777777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14:paraId="27601F5A" w14:textId="77777777" w:rsidR="00C44B56" w:rsidRPr="00480B66" w:rsidRDefault="00C44B56" w:rsidP="00676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ансамбль</w:t>
            </w:r>
          </w:p>
        </w:tc>
      </w:tr>
      <w:tr w:rsidR="00C44B56" w:rsidRPr="00480B66" w14:paraId="52032CF0" w14:textId="77777777" w:rsidTr="00C44B56">
        <w:trPr>
          <w:trHeight w:val="522"/>
        </w:trPr>
        <w:tc>
          <w:tcPr>
            <w:tcW w:w="851" w:type="dxa"/>
          </w:tcPr>
          <w:p w14:paraId="5BAFB83B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F3B8812" w14:textId="77777777" w:rsidR="00C44B56" w:rsidRPr="00480B66" w:rsidRDefault="00C44B56" w:rsidP="00A521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Ансамбль «А-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 </w:t>
            </w:r>
          </w:p>
        </w:tc>
        <w:tc>
          <w:tcPr>
            <w:tcW w:w="2693" w:type="dxa"/>
          </w:tcPr>
          <w:p w14:paraId="29E0162C" w14:textId="77777777" w:rsidR="00C44B56" w:rsidRPr="00480B66" w:rsidRDefault="00C44B56" w:rsidP="00A521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Город Заинск </w:t>
            </w:r>
            <w:r w:rsidRPr="00480B66">
              <w:rPr>
                <w:rFonts w:ascii="Times New Roman" w:hAnsi="Times New Roman" w:cs="Times New Roman"/>
              </w:rPr>
              <w:br/>
              <w:t>МБДОУ «Детский сад «Волшебная сказка» </w:t>
            </w:r>
          </w:p>
        </w:tc>
        <w:tc>
          <w:tcPr>
            <w:tcW w:w="1985" w:type="dxa"/>
          </w:tcPr>
          <w:p w14:paraId="14BF64BD" w14:textId="77777777" w:rsidR="00C44B56" w:rsidRPr="00480B66" w:rsidRDefault="00C44B56" w:rsidP="00A521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тель</w:t>
            </w:r>
            <w:proofErr w:type="spellEnd"/>
            <w:r w:rsidRPr="00480B66">
              <w:rPr>
                <w:rFonts w:ascii="Times New Roman" w:hAnsi="Times New Roman" w:cs="Times New Roman"/>
              </w:rPr>
              <w:t>» </w:t>
            </w:r>
          </w:p>
        </w:tc>
        <w:tc>
          <w:tcPr>
            <w:tcW w:w="2977" w:type="dxa"/>
          </w:tcPr>
          <w:p w14:paraId="2CF40A75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руководителя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14:paraId="0D885678" w14:textId="3E078BCF" w:rsidR="00C44B56" w:rsidRPr="00480B66" w:rsidRDefault="00C44B56" w:rsidP="00A521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97774FF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52F70699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C5023B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Абзалетдинова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Ходжаева Рената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5F38BCB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д/с «Солнышко»</w:t>
            </w:r>
          </w:p>
          <w:p w14:paraId="2B46B5FA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г. Заинск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BFF962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«Вокал»-дуэт,</w:t>
            </w:r>
          </w:p>
          <w:p w14:paraId="29CEFBF8" w14:textId="77777777" w:rsidR="00C44B56" w:rsidRPr="00480B66" w:rsidRDefault="00C44B56" w:rsidP="00AF79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Көз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килә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04A52AFF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Минхажев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54C90EB" w14:textId="77777777" w:rsidR="00C44B56" w:rsidRPr="00480B66" w:rsidRDefault="00C44B56" w:rsidP="006C6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Альбертовна</w:t>
            </w:r>
          </w:p>
          <w:p w14:paraId="4F6F1A34" w14:textId="428B5246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10D51B2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10634485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A6759F" w14:textId="3E4D4CE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Лия </w:t>
            </w:r>
          </w:p>
          <w:p w14:paraId="4B486680" w14:textId="368B72E3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Тугушева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912194" w14:textId="40F87BA9" w:rsidR="00C44B56" w:rsidRPr="00480B66" w:rsidRDefault="00C44B56" w:rsidP="007171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МАДОУ «Детский сад общеразвивающего вида №44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Нижнекамского муниципального района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C205E0" w14:textId="756004DC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«Минем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нэни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дусларым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3AC5F38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Салахиева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Гульнара </w:t>
            </w:r>
          </w:p>
          <w:p w14:paraId="6B685DC8" w14:textId="16CDC681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Миннерайхатовна</w:t>
            </w:r>
            <w:proofErr w:type="spellEnd"/>
          </w:p>
        </w:tc>
      </w:tr>
      <w:tr w:rsidR="00C44B56" w:rsidRPr="00480B66" w14:paraId="3E83CA15" w14:textId="0670A96D" w:rsidTr="00C44B56">
        <w:trPr>
          <w:trHeight w:val="522"/>
        </w:trPr>
        <w:tc>
          <w:tcPr>
            <w:tcW w:w="10916" w:type="dxa"/>
            <w:gridSpan w:val="5"/>
            <w:shd w:val="clear" w:color="auto" w:fill="EAF1DD" w:themeFill="accent3" w:themeFillTint="33"/>
          </w:tcPr>
          <w:p w14:paraId="3C224807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14:paraId="0A321607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</w:tc>
      </w:tr>
      <w:tr w:rsidR="00C44B56" w:rsidRPr="00480B66" w14:paraId="3F295A1D" w14:textId="77777777" w:rsidTr="00C44B56">
        <w:trPr>
          <w:trHeight w:val="963"/>
        </w:trPr>
        <w:tc>
          <w:tcPr>
            <w:tcW w:w="851" w:type="dxa"/>
          </w:tcPr>
          <w:p w14:paraId="13DAFC4C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0DA149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Волякова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Раиса </w:t>
            </w:r>
          </w:p>
        </w:tc>
        <w:tc>
          <w:tcPr>
            <w:tcW w:w="2693" w:type="dxa"/>
          </w:tcPr>
          <w:p w14:paraId="4CF157C4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Город Заинск </w:t>
            </w:r>
            <w:r w:rsidRPr="00480B66">
              <w:rPr>
                <w:rFonts w:ascii="Times New Roman" w:hAnsi="Times New Roman" w:cs="Times New Roman"/>
              </w:rPr>
              <w:br/>
              <w:t>МБДОУ «Детский сад «Волшебная сказка» </w:t>
            </w:r>
          </w:p>
        </w:tc>
        <w:tc>
          <w:tcPr>
            <w:tcW w:w="1985" w:type="dxa"/>
          </w:tcPr>
          <w:p w14:paraId="61C0E9C5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«Ак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калфагым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кое В. Агапов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сузе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Р. Валиева </w:t>
            </w:r>
          </w:p>
        </w:tc>
        <w:tc>
          <w:tcPr>
            <w:tcW w:w="2977" w:type="dxa"/>
          </w:tcPr>
          <w:p w14:paraId="533C5EC3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руководителя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14:paraId="40D5162A" w14:textId="6F451090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39E0021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3072DB02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48B8B6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Лилиана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DE307EB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Город Заинск </w:t>
            </w:r>
            <w:r w:rsidRPr="00480B66">
              <w:rPr>
                <w:rFonts w:ascii="Times New Roman" w:hAnsi="Times New Roman" w:cs="Times New Roman"/>
              </w:rPr>
              <w:br/>
              <w:t>МБДОУ «Детский сад «Волшебная сказка»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B38822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Эбием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эбикеем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07CC284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руководителя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14:paraId="677A37F2" w14:textId="47994C03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3913D0E" w14:textId="77777777" w:rsidTr="00C44B56">
        <w:trPr>
          <w:trHeight w:val="522"/>
        </w:trPr>
        <w:tc>
          <w:tcPr>
            <w:tcW w:w="851" w:type="dxa"/>
          </w:tcPr>
          <w:p w14:paraId="78E637B9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2F4A07B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Диля</w:t>
            </w:r>
            <w:proofErr w:type="spellEnd"/>
          </w:p>
          <w:p w14:paraId="6DBD544A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693" w:type="dxa"/>
          </w:tcPr>
          <w:p w14:paraId="13579146" w14:textId="77777777" w:rsidR="00C44B56" w:rsidRPr="00480B66" w:rsidRDefault="00C44B56" w:rsidP="00AF79D6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д/с «Солнышко»</w:t>
            </w:r>
          </w:p>
          <w:p w14:paraId="216CDD9C" w14:textId="77777777" w:rsidR="00C44B56" w:rsidRPr="00480B66" w:rsidRDefault="00C44B56" w:rsidP="00AF79D6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г. Заинск</w:t>
            </w:r>
          </w:p>
        </w:tc>
        <w:tc>
          <w:tcPr>
            <w:tcW w:w="1985" w:type="dxa"/>
          </w:tcPr>
          <w:p w14:paraId="687E5F78" w14:textId="77777777" w:rsidR="00C44B56" w:rsidRPr="00480B66" w:rsidRDefault="00C44B56" w:rsidP="00AF79D6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«Вокал»-соло</w:t>
            </w:r>
          </w:p>
          <w:p w14:paraId="53216877" w14:textId="77777777" w:rsidR="00C44B56" w:rsidRPr="00480B66" w:rsidRDefault="00C44B56" w:rsidP="00AF79D6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«Ак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калфак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3B19052" w14:textId="77777777" w:rsidR="00C44B56" w:rsidRPr="00480B66" w:rsidRDefault="00C44B56" w:rsidP="00AF79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Л.Лерон</w:t>
            </w:r>
            <w:proofErr w:type="spellEnd"/>
          </w:p>
        </w:tc>
        <w:tc>
          <w:tcPr>
            <w:tcW w:w="2977" w:type="dxa"/>
          </w:tcPr>
          <w:p w14:paraId="28270517" w14:textId="77777777" w:rsidR="00C44B56" w:rsidRPr="00480B66" w:rsidRDefault="00C44B56" w:rsidP="006C61E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Альбертовна</w:t>
            </w:r>
          </w:p>
          <w:p w14:paraId="0DFA73A2" w14:textId="5F05F7EA" w:rsidR="00C44B56" w:rsidRPr="00480B66" w:rsidRDefault="00C44B56" w:rsidP="00AF79D6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44B56" w:rsidRPr="00480B66" w14:paraId="11B6F88E" w14:textId="77777777" w:rsidTr="00C44B56">
        <w:trPr>
          <w:trHeight w:val="522"/>
        </w:trPr>
        <w:tc>
          <w:tcPr>
            <w:tcW w:w="851" w:type="dxa"/>
          </w:tcPr>
          <w:p w14:paraId="195707A8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ACD7925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Шарапова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Ралина</w:t>
            </w:r>
            <w:proofErr w:type="spellEnd"/>
          </w:p>
          <w:p w14:paraId="77AD545C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693" w:type="dxa"/>
          </w:tcPr>
          <w:p w14:paraId="4F8A380B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МБДОУ «Детский сад «Алёнка», ЗМР РТ</w:t>
            </w:r>
          </w:p>
        </w:tc>
        <w:tc>
          <w:tcPr>
            <w:tcW w:w="1985" w:type="dxa"/>
          </w:tcPr>
          <w:p w14:paraId="0494EA1F" w14:textId="77777777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«Эх,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Зилем-зилелем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(татар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җиры</w:t>
            </w:r>
            <w:proofErr w:type="spellEnd"/>
          </w:p>
        </w:tc>
        <w:tc>
          <w:tcPr>
            <w:tcW w:w="2977" w:type="dxa"/>
          </w:tcPr>
          <w:p w14:paraId="6504B287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Елена Ивановна</w:t>
            </w:r>
          </w:p>
          <w:p w14:paraId="5FE65EDB" w14:textId="0304AA46" w:rsidR="00C44B56" w:rsidRPr="00480B66" w:rsidRDefault="00C44B56" w:rsidP="00AF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E41DF54" w14:textId="77777777" w:rsidTr="00C44B56">
        <w:trPr>
          <w:trHeight w:val="522"/>
        </w:trPr>
        <w:tc>
          <w:tcPr>
            <w:tcW w:w="851" w:type="dxa"/>
          </w:tcPr>
          <w:p w14:paraId="102CFE2D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1FBC19" w14:textId="24BD6E2B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693" w:type="dxa"/>
          </w:tcPr>
          <w:p w14:paraId="417FC3F4" w14:textId="12381C39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«Дом детства и юношества»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14:paraId="5D8D3C4F" w14:textId="6E9C9FEE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Кунелле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сеяхэт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М.Минхазева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кое, А.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суз</w:t>
            </w:r>
            <w:proofErr w:type="spellEnd"/>
          </w:p>
        </w:tc>
        <w:tc>
          <w:tcPr>
            <w:tcW w:w="2977" w:type="dxa"/>
          </w:tcPr>
          <w:p w14:paraId="0E4F8648" w14:textId="0183404B" w:rsidR="00C44B56" w:rsidRPr="00480B66" w:rsidRDefault="00C44B56" w:rsidP="00BB1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Накиповна</w:t>
            </w:r>
            <w:proofErr w:type="spellEnd"/>
          </w:p>
        </w:tc>
      </w:tr>
      <w:tr w:rsidR="00C44B56" w:rsidRPr="00480B66" w14:paraId="5D23094A" w14:textId="77777777" w:rsidTr="00C44B56">
        <w:trPr>
          <w:trHeight w:val="522"/>
        </w:trPr>
        <w:tc>
          <w:tcPr>
            <w:tcW w:w="851" w:type="dxa"/>
          </w:tcPr>
          <w:p w14:paraId="603F19AE" w14:textId="77777777" w:rsidR="00C44B56" w:rsidRPr="00480B66" w:rsidRDefault="00C44B56" w:rsidP="007040DA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17B88C9" w14:textId="77777777" w:rsidR="00C44B56" w:rsidRPr="00480B66" w:rsidRDefault="00C44B56" w:rsidP="00717149">
            <w:pPr>
              <w:tabs>
                <w:tab w:val="left" w:pos="498"/>
              </w:tabs>
              <w:rPr>
                <w:rFonts w:ascii="Times New Roman" w:hAnsi="Times New Roman" w:cs="Times New Roman"/>
                <w:lang w:val="tt-RU"/>
              </w:rPr>
            </w:pPr>
            <w:r w:rsidRPr="00480B66">
              <w:rPr>
                <w:rFonts w:ascii="Times New Roman" w:hAnsi="Times New Roman" w:cs="Times New Roman"/>
                <w:lang w:val="tt-RU"/>
              </w:rPr>
              <w:t xml:space="preserve">Агеева Александра </w:t>
            </w:r>
          </w:p>
          <w:p w14:paraId="6FC9026C" w14:textId="02B99168" w:rsidR="00C44B56" w:rsidRPr="00480B66" w:rsidRDefault="00C44B56" w:rsidP="00F156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6EDDC0" w14:textId="10DA1FC5" w:rsidR="00C44B56" w:rsidRPr="00480B66" w:rsidRDefault="00C44B56" w:rsidP="00F156CC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1985" w:type="dxa"/>
          </w:tcPr>
          <w:p w14:paraId="713DD39B" w14:textId="646E588F" w:rsidR="00C44B56" w:rsidRPr="00480B66" w:rsidRDefault="00C44B56" w:rsidP="00AA2A47">
            <w:pPr>
              <w:spacing w:after="0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r w:rsidRPr="00480B66">
              <w:rPr>
                <w:rFonts w:ascii="Times New Roman" w:hAnsi="Times New Roman" w:cs="Times New Roman"/>
                <w:lang w:val="tt-RU"/>
              </w:rPr>
              <w:t>Мин яңа күлмәк тектем</w:t>
            </w:r>
            <w:r w:rsidRPr="00480B66">
              <w:rPr>
                <w:rFonts w:ascii="Times New Roman" w:hAnsi="Times New Roman" w:cs="Times New Roman"/>
              </w:rPr>
              <w:t>»</w:t>
            </w:r>
            <w:r w:rsidRPr="00480B66">
              <w:rPr>
                <w:rFonts w:ascii="Times New Roman" w:hAnsi="Times New Roman" w:cs="Times New Roman"/>
                <w:lang w:val="tt-RU"/>
              </w:rPr>
              <w:t xml:space="preserve">, </w:t>
            </w:r>
          </w:p>
        </w:tc>
        <w:tc>
          <w:tcPr>
            <w:tcW w:w="2977" w:type="dxa"/>
          </w:tcPr>
          <w:p w14:paraId="6BEBDEBC" w14:textId="3EF16C29" w:rsidR="00C44B56" w:rsidRPr="00480B66" w:rsidRDefault="00C44B56" w:rsidP="00AF79D6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t>Сунгатуллина</w:t>
            </w:r>
            <w:proofErr w:type="spellEnd"/>
            <w:r w:rsidRPr="00480B66">
              <w:t xml:space="preserve"> </w:t>
            </w:r>
            <w:proofErr w:type="spellStart"/>
            <w:r w:rsidRPr="00480B66">
              <w:t>Кадрия</w:t>
            </w:r>
            <w:proofErr w:type="spellEnd"/>
            <w:r w:rsidRPr="00480B66">
              <w:t xml:space="preserve"> </w:t>
            </w:r>
            <w:proofErr w:type="spellStart"/>
            <w:r w:rsidRPr="00480B66">
              <w:t>Шагитовна</w:t>
            </w:r>
            <w:proofErr w:type="spellEnd"/>
            <w:r w:rsidRPr="00480B66">
              <w:t xml:space="preserve"> воспитатель по обучению детей родному языку</w:t>
            </w:r>
            <w:r w:rsidRPr="00480B66">
              <w:rPr>
                <w:lang w:val="tt-RU"/>
              </w:rPr>
              <w:t xml:space="preserve"> Аблакотова Светлана Александровна –музыкальный руководител</w:t>
            </w:r>
            <w:r w:rsidRPr="00480B66">
              <w:t>ь</w:t>
            </w:r>
          </w:p>
        </w:tc>
      </w:tr>
      <w:tr w:rsidR="00C44B56" w:rsidRPr="00480B66" w14:paraId="1E66230A" w14:textId="777494FB" w:rsidTr="00C44B56">
        <w:trPr>
          <w:trHeight w:val="522"/>
        </w:trPr>
        <w:tc>
          <w:tcPr>
            <w:tcW w:w="10916" w:type="dxa"/>
            <w:gridSpan w:val="5"/>
            <w:shd w:val="clear" w:color="auto" w:fill="EAF1DD" w:themeFill="accent3" w:themeFillTint="33"/>
          </w:tcPr>
          <w:p w14:paraId="3BA9E9E1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672F3E60" w14:textId="0270BB9D" w:rsidR="00C44B56" w:rsidRPr="00480B66" w:rsidRDefault="00C44B56" w:rsidP="00AF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11.40 – НАГРАЖДЕНИЕ Вокал соло 1 мл группа</w:t>
            </w:r>
          </w:p>
          <w:p w14:paraId="007E2E31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3BEABED" w14:textId="2C9A3AC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11.50-13.10</w:t>
            </w:r>
          </w:p>
          <w:p w14:paraId="44D65753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6DE0E146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69AD4C8C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lastRenderedPageBreak/>
              <w:t>2 младшая группа: 7-10 лет</w:t>
            </w:r>
          </w:p>
          <w:p w14:paraId="385E8D79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Вокал-ансамбль</w:t>
            </w:r>
          </w:p>
        </w:tc>
      </w:tr>
      <w:tr w:rsidR="00C44B56" w:rsidRPr="00480B66" w14:paraId="265C2074" w14:textId="77777777" w:rsidTr="00C44B56">
        <w:trPr>
          <w:trHeight w:val="522"/>
        </w:trPr>
        <w:tc>
          <w:tcPr>
            <w:tcW w:w="851" w:type="dxa"/>
          </w:tcPr>
          <w:p w14:paraId="720053C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19AD1A3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Татарский вокальный ансамбль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Кэеф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7B6913AE" w14:textId="72A867D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6EAE9804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</w:t>
            </w:r>
          </w:p>
          <w:p w14:paraId="3B0AD4A7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Эннэи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геннэги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298CE69B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EF7BB1E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03F207D2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2004551" w14:textId="77777777" w:rsidTr="00C44B56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365AD014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ED6775" w14:textId="31E6CE0A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Ансамбль «А-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A6C554" w14:textId="6572CFED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Город Заинск </w:t>
            </w:r>
            <w:r w:rsidRPr="00480B66">
              <w:rPr>
                <w:rFonts w:ascii="Times New Roman" w:hAnsi="Times New Roman" w:cs="Times New Roman"/>
              </w:rPr>
              <w:br/>
              <w:t>МБУДО «Дом детского творчества»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ECE87B" w14:textId="7932253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7A154B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14:paraId="159F7CAB" w14:textId="4ECF3065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AABD923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538C9EBC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B26CC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Бәллүр</w:t>
            </w:r>
            <w:proofErr w:type="spellEnd"/>
            <w:r w:rsidRPr="00480B66">
              <w:rPr>
                <w:rFonts w:ascii="Times New Roman" w:hAnsi="Times New Roman" w:cs="Times New Roman"/>
              </w:rPr>
              <w:t>” (младший состав)</w:t>
            </w:r>
          </w:p>
          <w:p w14:paraId="5C052B3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Ярмухаметова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Руфина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Закирова Лилия,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Зарина,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Хабибуллина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Дина 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58045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4AC821C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083E9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Кулчатыр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слова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Ф.Амак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муз.Л.Б-Булгари</w:t>
            </w:r>
            <w:proofErr w:type="spellEnd"/>
          </w:p>
          <w:p w14:paraId="3C561F91" w14:textId="77777777" w:rsidR="00C44B56" w:rsidRPr="00480B66" w:rsidRDefault="00C44B56" w:rsidP="00DB19C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8CECA06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4F05C90E" w14:textId="7D8061D0" w:rsidR="00C44B56" w:rsidRPr="00480B66" w:rsidRDefault="00C44B56" w:rsidP="00DB19C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44B56" w:rsidRPr="00480B66" w14:paraId="4179E7C8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20F0D1DC" w14:textId="072DAEFF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FAFC6" w14:textId="576B7B89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Масалимова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МасалимоваРуфина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F72A60" w14:textId="009F9BA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8ACAF7" w14:textId="77777777" w:rsidR="00C44B56" w:rsidRPr="00480B66" w:rsidRDefault="00C44B56" w:rsidP="005C31CA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Т.н.п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14:paraId="342190D9" w14:textId="579927BE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«Тары жире киндер жире»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9BA42A" w14:textId="77777777" w:rsidR="00C44B56" w:rsidRPr="00480B66" w:rsidRDefault="00C44B56" w:rsidP="006C61E2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06BEA4DC" w14:textId="77777777" w:rsidR="00C44B56" w:rsidRPr="00480B66" w:rsidRDefault="00C44B56" w:rsidP="005C31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36678C7" w14:textId="321BB725" w:rsidTr="00C44B56">
        <w:trPr>
          <w:trHeight w:val="287"/>
        </w:trPr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F6FE6DA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14:paraId="62F81C67" w14:textId="77777777" w:rsidR="00C44B56" w:rsidRPr="00480B66" w:rsidRDefault="00C44B56" w:rsidP="009C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Вокал-соло</w:t>
            </w:r>
          </w:p>
        </w:tc>
      </w:tr>
      <w:tr w:rsidR="00C44B56" w:rsidRPr="00480B66" w14:paraId="0961CA7A" w14:textId="77777777" w:rsidTr="00C44B56">
        <w:tc>
          <w:tcPr>
            <w:tcW w:w="851" w:type="dxa"/>
          </w:tcPr>
          <w:p w14:paraId="4BB917F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6D96262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2693" w:type="dxa"/>
          </w:tcPr>
          <w:p w14:paraId="2CA0028C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«Дом детства и юношества»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14:paraId="118E9080" w14:textId="77777777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Бишек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жыры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Г.Тукай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сузлэре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кое</w:t>
            </w:r>
          </w:p>
        </w:tc>
        <w:tc>
          <w:tcPr>
            <w:tcW w:w="2977" w:type="dxa"/>
          </w:tcPr>
          <w:p w14:paraId="254A3799" w14:textId="4AE35B7A" w:rsidR="00C44B56" w:rsidRPr="00480B66" w:rsidRDefault="00C44B56" w:rsidP="00AF79D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Накиповна</w:t>
            </w:r>
            <w:proofErr w:type="spellEnd"/>
          </w:p>
        </w:tc>
      </w:tr>
      <w:tr w:rsidR="00C44B56" w:rsidRPr="00480B66" w14:paraId="56BCD9C2" w14:textId="77777777" w:rsidTr="00C44B56">
        <w:trPr>
          <w:trHeight w:val="522"/>
        </w:trPr>
        <w:tc>
          <w:tcPr>
            <w:tcW w:w="851" w:type="dxa"/>
          </w:tcPr>
          <w:p w14:paraId="31526B8C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1F4A2D7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Масалимова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Раяна</w:t>
            </w:r>
            <w:proofErr w:type="spellEnd"/>
          </w:p>
        </w:tc>
        <w:tc>
          <w:tcPr>
            <w:tcW w:w="2693" w:type="dxa"/>
          </w:tcPr>
          <w:p w14:paraId="6117E8CC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6D4ABA04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«Ой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артыгыз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голбакча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  <w:p w14:paraId="66CF187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 Сл.  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Зайнашевой</w:t>
            </w:r>
            <w:proofErr w:type="spellEnd"/>
          </w:p>
        </w:tc>
        <w:tc>
          <w:tcPr>
            <w:tcW w:w="2977" w:type="dxa"/>
          </w:tcPr>
          <w:p w14:paraId="0328A14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2FC28BDD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87F9CE9" w14:textId="77777777" w:rsidTr="00C44B56">
        <w:tc>
          <w:tcPr>
            <w:tcW w:w="851" w:type="dxa"/>
          </w:tcPr>
          <w:p w14:paraId="25FAD1C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24F75A6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5D61226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727236C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</w:t>
            </w:r>
          </w:p>
          <w:p w14:paraId="22ACCE02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кугэрчен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6C45C19B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6A690D06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7D3B18A" w14:textId="77777777" w:rsidTr="00C44B56">
        <w:tc>
          <w:tcPr>
            <w:tcW w:w="851" w:type="dxa"/>
          </w:tcPr>
          <w:p w14:paraId="62B361CC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6BBB012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693" w:type="dxa"/>
          </w:tcPr>
          <w:p w14:paraId="395E57A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7355E647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Муз. С. Сайдашева. </w:t>
            </w:r>
          </w:p>
          <w:p w14:paraId="4170239C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Зэнгэр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кул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53144FB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62A4B08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E9C0648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5F4EB0B4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DDE4B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39C664D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r w:rsidRPr="00480B66">
              <w:rPr>
                <w:rFonts w:ascii="Times New Roman" w:hAnsi="Times New Roman" w:cs="Times New Roman"/>
              </w:rPr>
              <w:lastRenderedPageBreak/>
              <w:t xml:space="preserve">Муниципального района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0D4A5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 xml:space="preserve">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12E92E64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«Эй,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гармуным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16A57CC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A09A4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043F56E0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51375422" w14:textId="77777777" w:rsidTr="00C44B56">
        <w:tc>
          <w:tcPr>
            <w:tcW w:w="851" w:type="dxa"/>
          </w:tcPr>
          <w:p w14:paraId="2744D9DE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766F344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Нуриева Наиля.</w:t>
            </w:r>
          </w:p>
        </w:tc>
        <w:tc>
          <w:tcPr>
            <w:tcW w:w="2693" w:type="dxa"/>
          </w:tcPr>
          <w:p w14:paraId="638F347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ДШИ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им.Х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и 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».(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филиал).Сабинский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район.с.Шемордан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07DCC55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Изге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жир»</w:t>
            </w:r>
          </w:p>
          <w:p w14:paraId="3B8BB46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сл. и муз.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З.Хаким</w:t>
            </w:r>
            <w:proofErr w:type="spellEnd"/>
          </w:p>
          <w:p w14:paraId="7995DCA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4D1551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Харрасова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Альбертовна</w:t>
            </w:r>
          </w:p>
          <w:p w14:paraId="45691F10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5626822" w14:textId="77777777" w:rsidTr="00C44B56">
        <w:tc>
          <w:tcPr>
            <w:tcW w:w="851" w:type="dxa"/>
          </w:tcPr>
          <w:p w14:paraId="52A3789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4560355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Кузьмина Полина.</w:t>
            </w:r>
          </w:p>
        </w:tc>
        <w:tc>
          <w:tcPr>
            <w:tcW w:w="2693" w:type="dxa"/>
          </w:tcPr>
          <w:p w14:paraId="52CAC2D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ДШИ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им.Х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и 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».(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филиал).Сабинский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район.с.Шемордан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47A1D90C" w14:textId="77777777" w:rsidR="00C44B56" w:rsidRPr="00480B66" w:rsidRDefault="00C44B56" w:rsidP="00DB19CA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«Дэу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энигэ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булэккэ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сл. и муз.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Н.Яхина</w:t>
            </w:r>
            <w:proofErr w:type="spellEnd"/>
          </w:p>
        </w:tc>
        <w:tc>
          <w:tcPr>
            <w:tcW w:w="2977" w:type="dxa"/>
          </w:tcPr>
          <w:p w14:paraId="7DB5788B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Харрасова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Альбертовна</w:t>
            </w:r>
          </w:p>
          <w:p w14:paraId="3C92B960" w14:textId="25C51CA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11A913C" w14:textId="77777777" w:rsidTr="00C44B56">
        <w:trPr>
          <w:trHeight w:val="1050"/>
        </w:trPr>
        <w:tc>
          <w:tcPr>
            <w:tcW w:w="851" w:type="dxa"/>
            <w:tcBorders>
              <w:bottom w:val="single" w:sz="4" w:space="0" w:color="auto"/>
            </w:tcBorders>
          </w:tcPr>
          <w:p w14:paraId="25AD5A6B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7294C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Фазуллина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Илина</w:t>
            </w:r>
            <w:proofErr w:type="spellEnd"/>
          </w:p>
          <w:p w14:paraId="74C2BBA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A617A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 «Гимназия №1-Центр национального образования» город Елабуга ЕМР РТ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E6A38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безнең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шәһәр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7461C9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Вакиловна</w:t>
            </w:r>
            <w:proofErr w:type="spellEnd"/>
          </w:p>
          <w:p w14:paraId="061B8879" w14:textId="15E8FF8C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71743863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63427E7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FB7D7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Ильнара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0A1CD2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14:paraId="26007A2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г.Елабуга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B5B308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Эстрадная песня  «Уз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җырыбыз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51AAF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Вакиловна</w:t>
            </w:r>
            <w:proofErr w:type="spellEnd"/>
          </w:p>
          <w:p w14:paraId="74610593" w14:textId="26A05F46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F75503F" w14:textId="77777777" w:rsidTr="00C44B56">
        <w:tc>
          <w:tcPr>
            <w:tcW w:w="851" w:type="dxa"/>
          </w:tcPr>
          <w:p w14:paraId="6D345091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B03C88F" w14:textId="1C1A20DB" w:rsidR="00C44B56" w:rsidRPr="00480B66" w:rsidRDefault="00C44B56" w:rsidP="00F84BF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Тишкова Ева Игоревна</w:t>
            </w:r>
          </w:p>
        </w:tc>
        <w:tc>
          <w:tcPr>
            <w:tcW w:w="2693" w:type="dxa"/>
          </w:tcPr>
          <w:p w14:paraId="2B31CF6C" w14:textId="0623265F" w:rsidR="00C44B56" w:rsidRPr="00480B66" w:rsidRDefault="00C44B56" w:rsidP="009622BF">
            <w:pPr>
              <w:shd w:val="clear" w:color="auto" w:fill="F6F6F6"/>
              <w:tabs>
                <w:tab w:val="left" w:pos="498"/>
              </w:tabs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МБУДО "Детская музыкальная школа № 4" Нижнекамского муниципального района </w:t>
            </w:r>
          </w:p>
        </w:tc>
        <w:tc>
          <w:tcPr>
            <w:tcW w:w="1985" w:type="dxa"/>
          </w:tcPr>
          <w:p w14:paraId="30EF21ED" w14:textId="15445308" w:rsidR="00C44B56" w:rsidRPr="00480B66" w:rsidRDefault="00C44B56" w:rsidP="00F84BF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0F543B5" w14:textId="625951B8" w:rsidR="00C44B56" w:rsidRPr="00480B66" w:rsidRDefault="00C44B56" w:rsidP="00F84BF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Хайруллина Гузель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Долфетовна</w:t>
            </w:r>
            <w:proofErr w:type="spellEnd"/>
          </w:p>
        </w:tc>
      </w:tr>
      <w:tr w:rsidR="00C44B56" w:rsidRPr="00480B66" w14:paraId="5FB8CA08" w14:textId="77777777" w:rsidTr="00C44B56">
        <w:tc>
          <w:tcPr>
            <w:tcW w:w="851" w:type="dxa"/>
          </w:tcPr>
          <w:p w14:paraId="71C1E082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26AABB0" w14:textId="7ABFE5A3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71494824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CECA6C" w14:textId="77777777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3859FD" w14:textId="0D83AFAE" w:rsidR="00C44B56" w:rsidRPr="00480B66" w:rsidRDefault="00C44B56" w:rsidP="00962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Салауз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Муханская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основная общеобразовательная школа»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2812750B" w14:textId="2BBF4BC2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Бәхет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өчен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6720F418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E1270F" w14:textId="77777777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5A94FF9" w14:textId="77777777" w:rsidR="00C44B56" w:rsidRPr="00480B66" w:rsidRDefault="00C44B56" w:rsidP="006C61E2">
            <w:pPr>
              <w:pStyle w:val="a8"/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Галеева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Таслима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Мизхатовна</w:t>
            </w:r>
            <w:proofErr w:type="spellEnd"/>
          </w:p>
          <w:p w14:paraId="15A456B9" w14:textId="77777777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C967D53" w14:textId="77777777" w:rsidTr="00C44B56">
        <w:trPr>
          <w:trHeight w:val="1231"/>
        </w:trPr>
        <w:tc>
          <w:tcPr>
            <w:tcW w:w="851" w:type="dxa"/>
          </w:tcPr>
          <w:p w14:paraId="4F2B903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5494D40" w14:textId="2ED991B8" w:rsidR="00C44B56" w:rsidRPr="00480B66" w:rsidRDefault="00C44B56" w:rsidP="00A700C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Горюкова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София </w:t>
            </w:r>
          </w:p>
        </w:tc>
        <w:tc>
          <w:tcPr>
            <w:tcW w:w="2693" w:type="dxa"/>
          </w:tcPr>
          <w:p w14:paraId="782568F6" w14:textId="0BF262F9" w:rsidR="00C44B56" w:rsidRPr="00480B66" w:rsidRDefault="00C44B56" w:rsidP="00BB1B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Салауз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Муханская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44072057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Елмай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E38A7F7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1E81EB" w14:textId="77777777" w:rsidR="00C44B56" w:rsidRPr="00480B66" w:rsidRDefault="00C44B56" w:rsidP="006C61E2">
            <w:pPr>
              <w:pStyle w:val="a8"/>
              <w:tabs>
                <w:tab w:val="left" w:pos="498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Гараева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Раилә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Мирзаһитовна</w:t>
            </w:r>
            <w:proofErr w:type="spellEnd"/>
          </w:p>
          <w:p w14:paraId="6E909FA5" w14:textId="0213D711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BD6AC83" w14:textId="77777777" w:rsidTr="00C44B56">
        <w:tc>
          <w:tcPr>
            <w:tcW w:w="851" w:type="dxa"/>
          </w:tcPr>
          <w:p w14:paraId="6452BBC2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4F9DCD0" w14:textId="6BB80680" w:rsidR="00C44B56" w:rsidRPr="00480B66" w:rsidRDefault="00C44B56" w:rsidP="00A700C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Абдулвалеева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16FDA518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гимназия»    с. Сарманово</w:t>
            </w:r>
          </w:p>
          <w:p w14:paraId="10990184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8DBD249" w14:textId="470221A5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Вэсимэ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Хайруллина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Толкеле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колке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бэйрэме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  </w:t>
            </w:r>
          </w:p>
        </w:tc>
        <w:tc>
          <w:tcPr>
            <w:tcW w:w="2977" w:type="dxa"/>
          </w:tcPr>
          <w:p w14:paraId="041F103E" w14:textId="031AF8B5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Хадиуллина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Акмалетдиновна</w:t>
            </w:r>
            <w:proofErr w:type="spellEnd"/>
          </w:p>
        </w:tc>
      </w:tr>
      <w:tr w:rsidR="00C44B56" w:rsidRPr="00480B66" w14:paraId="2F3F89EF" w14:textId="77777777" w:rsidTr="00C44B56">
        <w:trPr>
          <w:trHeight w:val="699"/>
        </w:trPr>
        <w:tc>
          <w:tcPr>
            <w:tcW w:w="851" w:type="dxa"/>
          </w:tcPr>
          <w:p w14:paraId="25A4FE53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272A2AC" w14:textId="77777777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Мирсалихова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45BD7CCF" w14:textId="5F96E342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169F60E" w14:textId="4D51CCC9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лицей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14:paraId="29113D4C" w14:textId="25D6DFF6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“Ай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гол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генә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</w:tcPr>
          <w:p w14:paraId="69D6A0D1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Заянова</w:t>
            </w:r>
            <w:proofErr w:type="spellEnd"/>
          </w:p>
          <w:p w14:paraId="69E460D1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156947A8" w14:textId="77777777" w:rsidR="00C44B56" w:rsidRPr="00480B66" w:rsidRDefault="00C44B56" w:rsidP="00E801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BFCBFE1" w14:textId="77777777" w:rsidTr="00C44B56">
        <w:tc>
          <w:tcPr>
            <w:tcW w:w="851" w:type="dxa"/>
          </w:tcPr>
          <w:p w14:paraId="339B4F3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83AF66D" w14:textId="2F5AD694" w:rsidR="00C44B56" w:rsidRPr="00480B66" w:rsidRDefault="00C44B56" w:rsidP="00A700C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Муллагалиев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390CA0B2" w14:textId="5F95B8AA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лицей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14:paraId="347D9220" w14:textId="06264574" w:rsidR="00C44B56" w:rsidRPr="00480B66" w:rsidRDefault="00C44B56" w:rsidP="00E8017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Очрашу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җыры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46DE413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Заянова</w:t>
            </w:r>
            <w:proofErr w:type="spellEnd"/>
          </w:p>
          <w:p w14:paraId="5777A6C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505B97B6" w14:textId="3CC3DAE5" w:rsidR="00C44B56" w:rsidRPr="00480B66" w:rsidRDefault="00C44B56" w:rsidP="00E8017D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</w:pPr>
          </w:p>
        </w:tc>
      </w:tr>
      <w:tr w:rsidR="00C44B56" w:rsidRPr="00480B66" w14:paraId="29708192" w14:textId="77777777" w:rsidTr="00C44B56">
        <w:tc>
          <w:tcPr>
            <w:tcW w:w="851" w:type="dxa"/>
          </w:tcPr>
          <w:p w14:paraId="2D95E901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B188CD9" w14:textId="78D14FB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Шагалиев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2693" w:type="dxa"/>
          </w:tcPr>
          <w:p w14:paraId="27E05798" w14:textId="7558D2FB" w:rsidR="00C44B56" w:rsidRPr="00480B66" w:rsidRDefault="00C44B56" w:rsidP="009622B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МБУО ДО Детская музыкальная школа №1 имени  Раиса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Нагимова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Альметьевский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муниципальный район</w:t>
            </w:r>
          </w:p>
        </w:tc>
        <w:tc>
          <w:tcPr>
            <w:tcW w:w="1985" w:type="dxa"/>
          </w:tcPr>
          <w:p w14:paraId="648D384F" w14:textId="10836B84" w:rsidR="00C44B56" w:rsidRPr="00480B66" w:rsidRDefault="00C44B56" w:rsidP="009622B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Кәләпүш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Л.Батыр-Болгари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көе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Р.Вәлиев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сүзләре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14:paraId="79203A92" w14:textId="77777777" w:rsidR="00C44B56" w:rsidRPr="00480B66" w:rsidRDefault="00C44B56" w:rsidP="006C61E2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Рахматуллина Гульнара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Фирдависовна</w:t>
            </w:r>
            <w:proofErr w:type="spellEnd"/>
          </w:p>
          <w:p w14:paraId="18B62397" w14:textId="40B1644D" w:rsidR="00C44B56" w:rsidRPr="00480B66" w:rsidRDefault="00C44B56" w:rsidP="009622B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44B56" w:rsidRPr="00480B66" w14:paraId="7C08CA8D" w14:textId="77777777" w:rsidTr="00C44B56">
        <w:tc>
          <w:tcPr>
            <w:tcW w:w="851" w:type="dxa"/>
          </w:tcPr>
          <w:p w14:paraId="355A7AD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DB07A3B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Рахимуллина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  <w:p w14:paraId="6B283AD6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16619AF" w14:textId="164DE83A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филиал «Сабинской ДШИ им. Х. и А.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44F3FE74" w14:textId="028988BE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Тат.нар.п</w:t>
            </w:r>
            <w:proofErr w:type="spellEnd"/>
            <w:r w:rsidRPr="00480B66">
              <w:rPr>
                <w:rFonts w:ascii="Times New Roman" w:hAnsi="Times New Roman" w:cs="Times New Roman"/>
              </w:rPr>
              <w:t>.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Кугэрчен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горлидер</w:t>
            </w:r>
            <w:proofErr w:type="spellEnd"/>
            <w:r w:rsidRPr="00480B66">
              <w:rPr>
                <w:rFonts w:ascii="Times New Roman" w:hAnsi="Times New Roman" w:cs="Times New Roman"/>
              </w:rPr>
              <w:t>»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Караужа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кое»</w:t>
            </w:r>
          </w:p>
        </w:tc>
        <w:tc>
          <w:tcPr>
            <w:tcW w:w="2977" w:type="dxa"/>
          </w:tcPr>
          <w:p w14:paraId="5F75849A" w14:textId="39B25920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Аксанова Ляля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</w:tr>
      <w:tr w:rsidR="00C44B56" w:rsidRPr="00480B66" w14:paraId="6A19CD3A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3C0C2271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920C1D" w14:textId="355C0B96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Закиров Тимур Маратович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E77DD0" w14:textId="27354266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филиал </w:t>
            </w:r>
            <w:r w:rsidRPr="00480B66">
              <w:rPr>
                <w:rFonts w:ascii="Times New Roman" w:hAnsi="Times New Roman" w:cs="Times New Roman"/>
              </w:rPr>
              <w:lastRenderedPageBreak/>
              <w:t xml:space="preserve">«Сабинской ДШИ им. Х. и А.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D28721" w14:textId="45471F92" w:rsidR="00C44B56" w:rsidRPr="00480B66" w:rsidRDefault="00C44B56" w:rsidP="00962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турында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жыр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Хэким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lastRenderedPageBreak/>
              <w:t>суз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., Э. Бакиров муз.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2001D71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 xml:space="preserve">Аксанова Ляля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2396CC6A" w14:textId="1976580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конц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-р Гарипова Аниса </w:t>
            </w:r>
            <w:proofErr w:type="spellStart"/>
            <w:r w:rsidRPr="00480B66">
              <w:rPr>
                <w:rFonts w:ascii="Times New Roman" w:hAnsi="Times New Roman" w:cs="Times New Roman"/>
              </w:rPr>
              <w:lastRenderedPageBreak/>
              <w:t>Нурутдиновна</w:t>
            </w:r>
            <w:proofErr w:type="spellEnd"/>
          </w:p>
        </w:tc>
      </w:tr>
      <w:tr w:rsidR="00C44B56" w:rsidRPr="00480B66" w14:paraId="7DDC5B84" w14:textId="77777777" w:rsidTr="00C44B56">
        <w:trPr>
          <w:trHeight w:val="1050"/>
        </w:trPr>
        <w:tc>
          <w:tcPr>
            <w:tcW w:w="851" w:type="dxa"/>
            <w:tcBorders>
              <w:bottom w:val="single" w:sz="4" w:space="0" w:color="auto"/>
            </w:tcBorders>
          </w:tcPr>
          <w:p w14:paraId="1853E26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2179F5" w14:textId="075F169A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Шагалиев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50A576" w14:textId="2EE7D4B6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МБУО ДО Детская музыкальная школа №1 имени  Раиса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Нагимова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E88A91" w14:textId="5F2E002C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Кәләпүш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Л. Батыр-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Болгари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көе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Р.Вәлиев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сүзләре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083414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Рахматуллина Гульнара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Фирдависовна</w:t>
            </w:r>
            <w:proofErr w:type="spellEnd"/>
          </w:p>
          <w:p w14:paraId="3418A954" w14:textId="3645ACEF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5234A8D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37493E27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94C526" w14:textId="7777777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Ильузар</w:t>
            </w:r>
            <w:proofErr w:type="spellEnd"/>
          </w:p>
          <w:p w14:paraId="0FE22B33" w14:textId="7777777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9FEC83" w14:textId="1FDC3801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EF012F" w14:textId="7777777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тхж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Шома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бас»</w:t>
            </w:r>
          </w:p>
          <w:p w14:paraId="7C414523" w14:textId="7777777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AA172D" w14:textId="7777777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6F06511D" w14:textId="366B0027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EDCC516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7EF2CBB3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A9272A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Ушиярова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Наира</w:t>
            </w:r>
            <w:proofErr w:type="spellEnd"/>
          </w:p>
          <w:p w14:paraId="437D80FF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5020F7" w14:textId="5C57B679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«Центр детского творчества» НМР РТ г. Нижнекамск</w:t>
            </w:r>
          </w:p>
          <w:p w14:paraId="40CA90ED" w14:textId="2551C980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6C448C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</w:t>
            </w:r>
          </w:p>
          <w:p w14:paraId="1B8E9703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программа: </w:t>
            </w:r>
          </w:p>
          <w:p w14:paraId="3626A938" w14:textId="48441426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Бэйрэме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BFFAD91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5AB26E3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педагог дополнительного образования,</w:t>
            </w:r>
          </w:p>
          <w:p w14:paraId="04368A03" w14:textId="1C23AE23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концертмейстер: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C44B56" w:rsidRPr="00480B66" w14:paraId="02678E43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78FB0465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7875FE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Каримова</w:t>
            </w:r>
          </w:p>
          <w:p w14:paraId="03534979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Рената</w:t>
            </w:r>
          </w:p>
          <w:p w14:paraId="50E47CAB" w14:textId="77777777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8F8E33" w14:textId="1B761581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«Центр детского творчества» НМР РТ г. Нижнекамск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4F31D0" w14:textId="74C3ED5E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Эбикэем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FC05984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2136FC0A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педагог дополнительного образования,</w:t>
            </w:r>
          </w:p>
          <w:p w14:paraId="0736D900" w14:textId="3FEFFCD9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концертмейстер: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C44B56" w:rsidRPr="00480B66" w14:paraId="1A1B74E2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6FBBC98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2F1FF4" w14:textId="0EE0FB29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59ABCE" w14:textId="431D4C48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«Детская школа искусств»</w:t>
            </w:r>
          </w:p>
          <w:p w14:paraId="3320E936" w14:textId="77777777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  <w:p w14:paraId="34E99A4D" w14:textId="77777777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0D13A78" w14:textId="381CB246" w:rsidR="00C44B56" w:rsidRPr="00480B66" w:rsidRDefault="00C44B56" w:rsidP="00AA2A47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Тат.нар.песня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Ай,был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былым»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BCAD6F" w14:textId="564B8414" w:rsidR="00C44B56" w:rsidRPr="00480B66" w:rsidRDefault="00C44B56" w:rsidP="001334F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</w:tr>
      <w:tr w:rsidR="00C44B56" w:rsidRPr="00480B66" w14:paraId="6427E6C7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30CCC32B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A6823BC" w14:textId="3D823CB1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5F3129" w14:textId="77777777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«Детская музыкальная школа №2»</w:t>
            </w:r>
          </w:p>
          <w:p w14:paraId="482FB857" w14:textId="06EDCA17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BFC1A9" w14:textId="12C203E9" w:rsidR="00C44B56" w:rsidRPr="00480B66" w:rsidRDefault="00C44B56" w:rsidP="00AA2A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Әниләр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һәм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бәбиләр</w:t>
            </w:r>
            <w:proofErr w:type="spellEnd"/>
            <w:r w:rsidRPr="00480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16E9C4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Педагог: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7C756B59" w14:textId="4C12D4FA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Концертмейстер: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C44B56" w:rsidRPr="00480B66" w14:paraId="230BB0A6" w14:textId="70623A64" w:rsidTr="00C44B56"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AF48EB6" w14:textId="5C973C96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13.10 – НАГРАЖДЕНИПЕ вокал ансамбль 2 мл.группа</w:t>
            </w:r>
          </w:p>
          <w:p w14:paraId="0313B91B" w14:textId="77777777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79268D69" w14:textId="42A0B961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Обед 13.10-13.40</w:t>
            </w:r>
          </w:p>
          <w:p w14:paraId="7412CF3B" w14:textId="77777777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36B95545" w14:textId="405766E2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13.30 -– НАГРАЖДЕНИПЕ вокал соло  2 мл.группа</w:t>
            </w:r>
          </w:p>
          <w:p w14:paraId="30FC2B32" w14:textId="77777777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7FCA8C85" w14:textId="08190B0E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13.40-14.20</w:t>
            </w:r>
          </w:p>
          <w:p w14:paraId="4CA5C81F" w14:textId="77777777" w:rsidR="00C44B56" w:rsidRPr="00480B66" w:rsidRDefault="00C44B56" w:rsidP="00955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7E06E3D" w14:textId="078D41C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14:paraId="47F1D1D5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C44B56" w:rsidRPr="00480B66" w14:paraId="0C268B7F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128482BC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982325" w14:textId="02BAB4B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«ТАМЧЫ».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88E26F" w14:textId="4FB38FB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ДШИ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им.Х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и 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».(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филиал).Сабинский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район.с.Шемордан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963ABAC" w14:textId="20A4AB8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Кошларым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»(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сл.Н.Юусупова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муз.В.Ахметшин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). 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170827B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Харрасова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Альбертовна</w:t>
            </w:r>
          </w:p>
          <w:p w14:paraId="4FBDA147" w14:textId="09814D52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7DDC1323" w14:textId="77777777" w:rsidTr="00C44B56">
        <w:trPr>
          <w:trHeight w:val="847"/>
        </w:trPr>
        <w:tc>
          <w:tcPr>
            <w:tcW w:w="851" w:type="dxa"/>
            <w:tcBorders>
              <w:bottom w:val="single" w:sz="4" w:space="0" w:color="auto"/>
            </w:tcBorders>
          </w:tcPr>
          <w:p w14:paraId="3DC23B5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6C296A" w14:textId="5287D82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Салахиев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Ралиф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Хаммадиева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7D9E0D" w14:textId="3F884280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МБУ«Дом культуры города Нижнекамска»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252AB2" w14:textId="2EBE85B0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>.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Гармун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сайрый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сандугачтай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8527FB3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Фархатовна</w:t>
            </w:r>
            <w:proofErr w:type="spellEnd"/>
          </w:p>
          <w:p w14:paraId="4DE3BD90" w14:textId="407FF5BE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A739131" w14:textId="77777777" w:rsidTr="00C44B56">
        <w:trPr>
          <w:trHeight w:val="1050"/>
        </w:trPr>
        <w:tc>
          <w:tcPr>
            <w:tcW w:w="851" w:type="dxa"/>
            <w:tcBorders>
              <w:bottom w:val="single" w:sz="4" w:space="0" w:color="auto"/>
            </w:tcBorders>
          </w:tcPr>
          <w:p w14:paraId="6F31D367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44CD49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Асхабиева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14:paraId="37842BC2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14:paraId="65881738" w14:textId="648F7AD4" w:rsidR="00C44B56" w:rsidRPr="00480B66" w:rsidRDefault="00C44B56" w:rsidP="009622BF">
            <w:pPr>
              <w:pStyle w:val="a8"/>
              <w:tabs>
                <w:tab w:val="left" w:pos="498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Фатыхова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Мадина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68108C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14:paraId="30EFA27A" w14:textId="064FBC88" w:rsidR="00C44B56" w:rsidRPr="00480B66" w:rsidRDefault="00C44B56" w:rsidP="009622BF">
            <w:pPr>
              <w:pStyle w:val="a8"/>
              <w:tabs>
                <w:tab w:val="left" w:pos="498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г.Елабуга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438E1B5" w14:textId="5F8E3E26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Бәхет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өчен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F10304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Вакиловна</w:t>
            </w:r>
            <w:proofErr w:type="spellEnd"/>
          </w:p>
          <w:p w14:paraId="4537D038" w14:textId="08034149" w:rsidR="00C44B56" w:rsidRPr="00480B66" w:rsidRDefault="00C44B56" w:rsidP="009622BF">
            <w:pPr>
              <w:pStyle w:val="a8"/>
              <w:tabs>
                <w:tab w:val="left" w:pos="498"/>
              </w:tabs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44B56" w:rsidRPr="00480B66" w14:paraId="60DADEFF" w14:textId="77777777" w:rsidTr="00C44B56">
        <w:trPr>
          <w:trHeight w:val="551"/>
        </w:trPr>
        <w:tc>
          <w:tcPr>
            <w:tcW w:w="851" w:type="dxa"/>
            <w:tcBorders>
              <w:bottom w:val="single" w:sz="4" w:space="0" w:color="auto"/>
            </w:tcBorders>
          </w:tcPr>
          <w:p w14:paraId="43D00A2A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22D243" w14:textId="4A8EBD6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Елмай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5E9287D" w14:textId="610511F3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C2F637" w14:textId="1A8E88F2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Яшәр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идем»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6C554D" w14:textId="449EF4FB" w:rsidR="00C44B56" w:rsidRPr="00480B66" w:rsidRDefault="00C44B56" w:rsidP="009622BF">
            <w:pPr>
              <w:pStyle w:val="a8"/>
              <w:tabs>
                <w:tab w:val="left" w:pos="498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Валиуллина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>Ильфатовна</w:t>
            </w:r>
            <w:proofErr w:type="spellEnd"/>
            <w:r w:rsidRPr="00480B66">
              <w:rPr>
                <w:rFonts w:eastAsiaTheme="minorHAnsi"/>
                <w:sz w:val="22"/>
                <w:szCs w:val="22"/>
                <w:lang w:eastAsia="en-US"/>
              </w:rPr>
              <w:t xml:space="preserve"> ПДО</w:t>
            </w:r>
          </w:p>
        </w:tc>
      </w:tr>
      <w:tr w:rsidR="00C44B56" w:rsidRPr="00480B66" w14:paraId="13BFA48F" w14:textId="69321970" w:rsidTr="00C44B56">
        <w:tc>
          <w:tcPr>
            <w:tcW w:w="10916" w:type="dxa"/>
            <w:gridSpan w:val="5"/>
            <w:shd w:val="clear" w:color="auto" w:fill="EAF1DD" w:themeFill="accent3" w:themeFillTint="33"/>
          </w:tcPr>
          <w:p w14:paraId="1341152F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2D66C96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14:paraId="37109F65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C44B56" w:rsidRPr="00480B66" w14:paraId="05AE58C2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53D2CD39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17EF87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Хамбалова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4CF67F" w14:textId="1DD24986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9218E" w14:textId="77777777" w:rsidR="00C44B56" w:rsidRPr="00480B66" w:rsidRDefault="00C44B56" w:rsidP="00DB19CA">
            <w:pPr>
              <w:shd w:val="clear" w:color="auto" w:fill="FFFFFF"/>
              <w:tabs>
                <w:tab w:val="left" w:pos="4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Муз. С.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Садыйкова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ab/>
            </w:r>
          </w:p>
          <w:p w14:paraId="453D6A8E" w14:textId="275B5A7F" w:rsidR="00C44B56" w:rsidRPr="00480B66" w:rsidRDefault="00C44B56" w:rsidP="006C61E2">
            <w:pPr>
              <w:shd w:val="clear" w:color="auto" w:fill="FFFFFF"/>
              <w:tabs>
                <w:tab w:val="left" w:pos="4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Сл. 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Зәйнашева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«Уз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илемдэ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FC5CA7D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505C6FDB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4E3BF4E5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14B5F44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691CEA" w14:textId="77777777" w:rsidR="00C44B56" w:rsidRPr="00480B66" w:rsidRDefault="00C44B56" w:rsidP="00DB19C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B66">
              <w:rPr>
                <w:rFonts w:ascii="Times New Roman" w:eastAsia="Times New Roman" w:hAnsi="Times New Roman" w:cs="Times New Roman"/>
                <w:sz w:val="24"/>
              </w:rPr>
              <w:t>Галимзянова</w:t>
            </w:r>
            <w:proofErr w:type="spellEnd"/>
            <w:r w:rsidRPr="00480B66">
              <w:rPr>
                <w:rFonts w:ascii="Times New Roman" w:eastAsia="Times New Roman" w:hAnsi="Times New Roman" w:cs="Times New Roman"/>
                <w:sz w:val="24"/>
              </w:rPr>
              <w:t xml:space="preserve"> Лиана</w:t>
            </w:r>
          </w:p>
          <w:p w14:paraId="1286FDAD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FBE7FF5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3FB6FE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тхж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Эннэ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гой, 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геннэ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гой» </w:t>
            </w:r>
          </w:p>
          <w:p w14:paraId="695BF1B5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B0318CE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075498E1" w14:textId="21292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1A82395F" w14:textId="77777777" w:rsidTr="00C44B56">
        <w:trPr>
          <w:trHeight w:val="1050"/>
        </w:trPr>
        <w:tc>
          <w:tcPr>
            <w:tcW w:w="851" w:type="dxa"/>
          </w:tcPr>
          <w:p w14:paraId="6D2ED2C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858F11D" w14:textId="77777777" w:rsidR="00C44B56" w:rsidRPr="00480B66" w:rsidRDefault="00C44B56" w:rsidP="00DB19C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B66">
              <w:rPr>
                <w:rFonts w:ascii="Times New Roman" w:eastAsia="Times New Roman" w:hAnsi="Times New Roman" w:cs="Times New Roman"/>
                <w:sz w:val="24"/>
              </w:rPr>
              <w:t>Галимзянова</w:t>
            </w:r>
            <w:proofErr w:type="spellEnd"/>
            <w:r w:rsidRPr="00480B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80B66">
              <w:rPr>
                <w:rFonts w:ascii="Times New Roman" w:eastAsia="Times New Roman" w:hAnsi="Times New Roman" w:cs="Times New Roman"/>
                <w:sz w:val="24"/>
              </w:rPr>
              <w:t>Аделя</w:t>
            </w:r>
            <w:proofErr w:type="spellEnd"/>
          </w:p>
          <w:p w14:paraId="4726B0B0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9419CAF" w14:textId="6DCDE3CB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352490B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Кошларым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 муз.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В.Ахметшина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 слова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Н.Юсупова</w:t>
            </w:r>
            <w:proofErr w:type="spellEnd"/>
          </w:p>
        </w:tc>
        <w:tc>
          <w:tcPr>
            <w:tcW w:w="2977" w:type="dxa"/>
          </w:tcPr>
          <w:p w14:paraId="40DB9564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56D147C0" w14:textId="42DBB162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8380EEF" w14:textId="77777777" w:rsidTr="00C44B56">
        <w:trPr>
          <w:trHeight w:val="501"/>
        </w:trPr>
        <w:tc>
          <w:tcPr>
            <w:tcW w:w="851" w:type="dxa"/>
          </w:tcPr>
          <w:p w14:paraId="3A18C4A3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33C6E04" w14:textId="0356BD54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Хафизова Азалия </w:t>
            </w:r>
          </w:p>
        </w:tc>
        <w:tc>
          <w:tcPr>
            <w:tcW w:w="2693" w:type="dxa"/>
          </w:tcPr>
          <w:p w14:paraId="20557043" w14:textId="4352EBF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лицей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14:paraId="08C087E5" w14:textId="5114643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Чишмә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башы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</w:tcPr>
          <w:p w14:paraId="1F1C81B2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Заянова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5D2A0F97" w14:textId="0130DC70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CD1E4DE" w14:textId="77777777" w:rsidTr="00C44B56">
        <w:trPr>
          <w:trHeight w:val="501"/>
        </w:trPr>
        <w:tc>
          <w:tcPr>
            <w:tcW w:w="851" w:type="dxa"/>
          </w:tcPr>
          <w:p w14:paraId="68B3C380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3600600" w14:textId="7530C4DD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Мухтаров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Гумар</w:t>
            </w:r>
            <w:proofErr w:type="spellEnd"/>
          </w:p>
        </w:tc>
        <w:tc>
          <w:tcPr>
            <w:tcW w:w="2693" w:type="dxa"/>
          </w:tcPr>
          <w:p w14:paraId="25D31B8C" w14:textId="6AFD4B84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5" w:type="dxa"/>
          </w:tcPr>
          <w:p w14:paraId="2ED492C4" w14:textId="3D108372" w:rsidR="00C44B56" w:rsidRPr="00480B66" w:rsidRDefault="00C44B56" w:rsidP="006C61E2">
            <w:pPr>
              <w:tabs>
                <w:tab w:val="left" w:pos="498"/>
              </w:tabs>
              <w:snapToGrid w:val="0"/>
              <w:ind w:right="-34"/>
              <w:jc w:val="center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Очрашу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жыры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2C0F38EE" w14:textId="756AD23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ПДО</w:t>
            </w:r>
          </w:p>
        </w:tc>
      </w:tr>
      <w:tr w:rsidR="00C44B56" w:rsidRPr="00480B66" w14:paraId="09D3D49D" w14:textId="77777777" w:rsidTr="00C44B56">
        <w:trPr>
          <w:trHeight w:val="551"/>
        </w:trPr>
        <w:tc>
          <w:tcPr>
            <w:tcW w:w="851" w:type="dxa"/>
          </w:tcPr>
          <w:p w14:paraId="49A1C78E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E717F88" w14:textId="5F852E5A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Мухамедьянова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4336624B" w14:textId="492F44BE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МБОУДОД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1985" w:type="dxa"/>
          </w:tcPr>
          <w:p w14:paraId="358B5523" w14:textId="77777777" w:rsidR="00C44B56" w:rsidRPr="00480B66" w:rsidRDefault="00C44B56" w:rsidP="009622BF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«Эй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дудэме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1865A194" w14:textId="3D4DE87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Татарская.народная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песня</w:t>
            </w:r>
          </w:p>
        </w:tc>
        <w:tc>
          <w:tcPr>
            <w:tcW w:w="2977" w:type="dxa"/>
          </w:tcPr>
          <w:p w14:paraId="653AE0B5" w14:textId="77777777" w:rsidR="00C44B56" w:rsidRPr="00480B66" w:rsidRDefault="00C44B56" w:rsidP="006C61E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0DF46570" w14:textId="7CCE6FD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6E3D400B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1E903D50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8CFB55" w14:textId="06340E3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192BA7B" w14:textId="16121B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МБОУДОД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39398B" w14:textId="77777777" w:rsidR="00C44B56" w:rsidRPr="00480B66" w:rsidRDefault="00C44B56" w:rsidP="009622BF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«Сайра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1508C8EB" w14:textId="26A6CBBC" w:rsidR="00C44B56" w:rsidRPr="00480B66" w:rsidRDefault="00C44B56" w:rsidP="009622BF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М.Минхажев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кое,суз</w:t>
            </w:r>
            <w:proofErr w:type="spellEnd"/>
            <w:r w:rsidRPr="0048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56D4AE" w14:textId="77777777" w:rsidR="00C44B56" w:rsidRPr="00480B66" w:rsidRDefault="00C44B56" w:rsidP="006C61E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0D1096BF" w14:textId="16A5CF7F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11906E7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31761AB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EB7629" w14:textId="07B9FF2B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Ильмир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20C5A8" w14:textId="231682C3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«ДШИ «Созвездие» НМР РТ, г. Нижнекамск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E393CF2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Жидегэн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чишмэ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24B91CD" w14:textId="165517E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B142238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Биряльцева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Миннуловна</w:t>
            </w:r>
            <w:proofErr w:type="spellEnd"/>
          </w:p>
          <w:p w14:paraId="68254228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5EED8DFF" w14:textId="77777777" w:rsidTr="00C44B56">
        <w:trPr>
          <w:trHeight w:val="1050"/>
        </w:trPr>
        <w:tc>
          <w:tcPr>
            <w:tcW w:w="851" w:type="dxa"/>
          </w:tcPr>
          <w:p w14:paraId="39BEF6DB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E10F6AA" w14:textId="6777EAA5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Юлдашева Регина </w:t>
            </w:r>
          </w:p>
        </w:tc>
        <w:tc>
          <w:tcPr>
            <w:tcW w:w="2693" w:type="dxa"/>
          </w:tcPr>
          <w:p w14:paraId="5C4315FE" w14:textId="77777777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"Детская музыкальная школа № 6" </w:t>
            </w:r>
          </w:p>
          <w:p w14:paraId="1BD3C00F" w14:textId="5AB06B48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Нижнекамского муниципального района </w:t>
            </w:r>
          </w:p>
        </w:tc>
        <w:tc>
          <w:tcPr>
            <w:tcW w:w="1985" w:type="dxa"/>
          </w:tcPr>
          <w:p w14:paraId="257BD34C" w14:textId="421FF684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Сандугачым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гузэлем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», 3:30</w:t>
            </w:r>
          </w:p>
        </w:tc>
        <w:tc>
          <w:tcPr>
            <w:tcW w:w="2977" w:type="dxa"/>
          </w:tcPr>
          <w:p w14:paraId="1A65C7E7" w14:textId="0DBF5421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Николаева Елена Леонидовна</w:t>
            </w:r>
          </w:p>
        </w:tc>
      </w:tr>
      <w:tr w:rsidR="00C44B56" w:rsidRPr="00480B66" w14:paraId="179C6FC1" w14:textId="77777777" w:rsidTr="00C44B56">
        <w:trPr>
          <w:trHeight w:val="1050"/>
        </w:trPr>
        <w:tc>
          <w:tcPr>
            <w:tcW w:w="851" w:type="dxa"/>
          </w:tcPr>
          <w:p w14:paraId="39345E79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9190FAA" w14:textId="5700FAB3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Исламова Зарина</w:t>
            </w:r>
          </w:p>
        </w:tc>
        <w:tc>
          <w:tcPr>
            <w:tcW w:w="2693" w:type="dxa"/>
          </w:tcPr>
          <w:p w14:paraId="5B9E9C50" w14:textId="77777777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«Детская музыкальная школа №2»</w:t>
            </w:r>
          </w:p>
          <w:p w14:paraId="417AC014" w14:textId="6EDF897E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1985" w:type="dxa"/>
          </w:tcPr>
          <w:p w14:paraId="7C8445C5" w14:textId="7C0760F8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Әтәчем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ник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иртә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торасың</w:t>
            </w:r>
            <w:proofErr w:type="spellEnd"/>
            <w:r w:rsidRPr="00480B66">
              <w:rPr>
                <w:rFonts w:ascii="Times New Roman" w:hAnsi="Times New Roman" w:cs="Times New Roman"/>
              </w:rPr>
              <w:t>?"</w:t>
            </w:r>
          </w:p>
          <w:p w14:paraId="1D279882" w14:textId="797593B2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2977" w:type="dxa"/>
          </w:tcPr>
          <w:p w14:paraId="000B21AD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Педагог: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13127385" w14:textId="4617995A" w:rsidR="00C44B56" w:rsidRPr="00480B66" w:rsidRDefault="00C44B56" w:rsidP="008D0B9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Концертмейстер: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C44B56" w:rsidRPr="00480B66" w14:paraId="4FBE3BDA" w14:textId="14E14F9C" w:rsidTr="00C44B56">
        <w:tc>
          <w:tcPr>
            <w:tcW w:w="10916" w:type="dxa"/>
            <w:gridSpan w:val="5"/>
            <w:shd w:val="clear" w:color="auto" w:fill="EAF1DD" w:themeFill="accent3" w:themeFillTint="33"/>
          </w:tcPr>
          <w:p w14:paraId="6E99AD64" w14:textId="2533EE40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14.20 -15.20</w:t>
            </w:r>
          </w:p>
          <w:p w14:paraId="58F52432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F7A78E4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14:paraId="287C9DCB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C44B56" w:rsidRPr="00480B66" w14:paraId="52823197" w14:textId="77777777" w:rsidTr="00C44B56">
        <w:tc>
          <w:tcPr>
            <w:tcW w:w="851" w:type="dxa"/>
          </w:tcPr>
          <w:p w14:paraId="53AFBA5A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78CF068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Вокальный ансамбль  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Бәллүр</w:t>
            </w:r>
            <w:proofErr w:type="spellEnd"/>
            <w:r w:rsidRPr="00480B66">
              <w:rPr>
                <w:rFonts w:ascii="Times New Roman" w:hAnsi="Times New Roman" w:cs="Times New Roman"/>
              </w:rPr>
              <w:t>” (стар.)</w:t>
            </w:r>
          </w:p>
          <w:p w14:paraId="42F4802C" w14:textId="014C3951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Минапова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Динара ,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Вилданова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Дина,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Валиева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Халимов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Адель,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Азат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Инзиля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Ильузар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Лиана )</w:t>
            </w:r>
          </w:p>
        </w:tc>
        <w:tc>
          <w:tcPr>
            <w:tcW w:w="2693" w:type="dxa"/>
          </w:tcPr>
          <w:p w14:paraId="38E5FCD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6A218A50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3C40079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Гузэл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җирем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слова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Ф.Зиатдиновой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муз.Г.Зариповой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3152DA8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FEE773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52964C33" w14:textId="1262F1AF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37155E56" w14:textId="77777777" w:rsidTr="00C44B56">
        <w:tc>
          <w:tcPr>
            <w:tcW w:w="851" w:type="dxa"/>
          </w:tcPr>
          <w:p w14:paraId="500B027F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16B95FB" w14:textId="0DD6CED8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Дуэт «Камертон» (Хусаинова Азалия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Гарданова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0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14:paraId="2765A1D7" w14:textId="04C9DF55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«Дворец творчества детей и молодежи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lastRenderedPageBreak/>
              <w:t>И.Х.Садыкова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1985" w:type="dxa"/>
          </w:tcPr>
          <w:p w14:paraId="00FE7EEA" w14:textId="6685C274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Кошларым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3E578743" w14:textId="32C8B7D9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Абрамова Галина Ивановна,</w:t>
            </w:r>
          </w:p>
        </w:tc>
      </w:tr>
      <w:tr w:rsidR="00C44B56" w:rsidRPr="00480B66" w14:paraId="2C9C3810" w14:textId="77777777" w:rsidTr="00C44B56">
        <w:tc>
          <w:tcPr>
            <w:tcW w:w="851" w:type="dxa"/>
          </w:tcPr>
          <w:p w14:paraId="7B37B261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3CF6B0E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Вокальный ансамбль </w:t>
            </w:r>
          </w:p>
          <w:p w14:paraId="22C33744" w14:textId="474AB826" w:rsidR="00C44B56" w:rsidRPr="00480B66" w:rsidRDefault="00C44B56" w:rsidP="00D40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Елмай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362BE147" w14:textId="18876F43" w:rsidR="00C44B56" w:rsidRPr="00480B66" w:rsidRDefault="00C44B56" w:rsidP="00D40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5" w:type="dxa"/>
          </w:tcPr>
          <w:p w14:paraId="626FB77A" w14:textId="07667968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«Ак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калфак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4C6E35C3" w14:textId="72DEA540" w:rsidR="00C44B56" w:rsidRPr="00480B66" w:rsidRDefault="00C44B56" w:rsidP="00D40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2977" w:type="dxa"/>
          </w:tcPr>
          <w:p w14:paraId="3B1152EE" w14:textId="6BF7167D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ПДО</w:t>
            </w:r>
          </w:p>
        </w:tc>
      </w:tr>
      <w:tr w:rsidR="00C44B56" w:rsidRPr="00480B66" w14:paraId="5FEE8AF1" w14:textId="77777777" w:rsidTr="00C44B56">
        <w:tc>
          <w:tcPr>
            <w:tcW w:w="851" w:type="dxa"/>
          </w:tcPr>
          <w:p w14:paraId="2938FBAA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A1B617B" w14:textId="44C9F1D1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Дуэт Архипова Виктория, Карпова Диана</w:t>
            </w:r>
          </w:p>
        </w:tc>
        <w:tc>
          <w:tcPr>
            <w:tcW w:w="2693" w:type="dxa"/>
          </w:tcPr>
          <w:p w14:paraId="5777726A" w14:textId="124EA55D" w:rsidR="00C44B56" w:rsidRPr="00480B66" w:rsidRDefault="00C44B56" w:rsidP="00D40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«СОШ №31» НМР РТ, </w:t>
            </w:r>
          </w:p>
        </w:tc>
        <w:tc>
          <w:tcPr>
            <w:tcW w:w="1985" w:type="dxa"/>
          </w:tcPr>
          <w:p w14:paraId="1C6D3855" w14:textId="710B3114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Милешкэем</w:t>
            </w:r>
            <w:proofErr w:type="spellEnd"/>
          </w:p>
        </w:tc>
        <w:tc>
          <w:tcPr>
            <w:tcW w:w="2977" w:type="dxa"/>
          </w:tcPr>
          <w:p w14:paraId="2516D6F8" w14:textId="5566D310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Вахрушева Любовь Владимировна, Бочкарева Светлана Викторовна,</w:t>
            </w:r>
          </w:p>
        </w:tc>
      </w:tr>
      <w:tr w:rsidR="00C44B56" w:rsidRPr="00480B66" w14:paraId="4BD2BE26" w14:textId="630D4767" w:rsidTr="00C44B56">
        <w:trPr>
          <w:trHeight w:val="718"/>
        </w:trPr>
        <w:tc>
          <w:tcPr>
            <w:tcW w:w="10916" w:type="dxa"/>
            <w:gridSpan w:val="5"/>
            <w:tcBorders>
              <w:bottom w:val="single" w:sz="4" w:space="0" w:color="auto"/>
            </w:tcBorders>
          </w:tcPr>
          <w:p w14:paraId="69907DB8" w14:textId="77777777" w:rsidR="00C44B56" w:rsidRPr="00480B66" w:rsidRDefault="00C44B56" w:rsidP="00D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Взрослые</w:t>
            </w:r>
          </w:p>
          <w:p w14:paraId="6733DDD9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</w:tc>
      </w:tr>
      <w:tr w:rsidR="00C44B56" w:rsidRPr="00480B66" w14:paraId="0CE102B8" w14:textId="77777777" w:rsidTr="00C44B56">
        <w:trPr>
          <w:trHeight w:val="718"/>
        </w:trPr>
        <w:tc>
          <w:tcPr>
            <w:tcW w:w="851" w:type="dxa"/>
            <w:tcBorders>
              <w:bottom w:val="single" w:sz="4" w:space="0" w:color="auto"/>
            </w:tcBorders>
          </w:tcPr>
          <w:p w14:paraId="6ED59C5B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DC461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Салимгараева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7ADEDE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C4A8B0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Татарская народная песня «Олы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юлнын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тузаны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B885110" w14:textId="63E63642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ПДО</w:t>
            </w:r>
          </w:p>
        </w:tc>
      </w:tr>
      <w:tr w:rsidR="00C44B56" w:rsidRPr="00480B66" w14:paraId="35389D59" w14:textId="77777777" w:rsidTr="00C44B56">
        <w:trPr>
          <w:trHeight w:val="718"/>
        </w:trPr>
        <w:tc>
          <w:tcPr>
            <w:tcW w:w="851" w:type="dxa"/>
            <w:tcBorders>
              <w:bottom w:val="single" w:sz="4" w:space="0" w:color="auto"/>
            </w:tcBorders>
          </w:tcPr>
          <w:p w14:paraId="2F320664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2BF0FD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80B66">
              <w:rPr>
                <w:rFonts w:ascii="Times New Roman" w:hAnsi="Times New Roman" w:cs="Times New Roman"/>
              </w:rPr>
              <w:br/>
            </w:r>
          </w:p>
          <w:p w14:paraId="09C8D867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22AD9F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 МБДОУ "Детский сад комбинированного вида №54 "Искорка"  </w:t>
            </w:r>
          </w:p>
          <w:p w14:paraId="426BB488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8F9A457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480B66">
              <w:rPr>
                <w:rFonts w:ascii="Times New Roman" w:hAnsi="Times New Roman" w:cs="Times New Roman"/>
              </w:rPr>
              <w:t>Әткәй-әнкәй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5C227CC3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21938E8" w14:textId="413C20CA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</w:pPr>
          </w:p>
        </w:tc>
      </w:tr>
      <w:tr w:rsidR="00C44B56" w:rsidRPr="00480B66" w14:paraId="04C775DE" w14:textId="58F90032" w:rsidTr="00C44B56">
        <w:tc>
          <w:tcPr>
            <w:tcW w:w="10916" w:type="dxa"/>
            <w:gridSpan w:val="5"/>
            <w:shd w:val="clear" w:color="auto" w:fill="EAF1DD" w:themeFill="accent3" w:themeFillTint="33"/>
          </w:tcPr>
          <w:p w14:paraId="499D5857" w14:textId="6A5543B5" w:rsidR="00C44B56" w:rsidRPr="00480B66" w:rsidRDefault="00C44B56" w:rsidP="0067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15.20 НАГРАЖДЕНИЕ ВОКАЛ АНСАМБЛЬ  СРЕДНЯЯ ГРУППА </w:t>
            </w:r>
          </w:p>
          <w:p w14:paraId="53A18CF7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5FE9F2D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5D91D91C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14:paraId="3F42E7E8" w14:textId="77777777" w:rsidR="00C44B56" w:rsidRPr="00480B66" w:rsidRDefault="00C44B56" w:rsidP="00D4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C44B56" w:rsidRPr="00480B66" w14:paraId="0BFC8557" w14:textId="77777777" w:rsidTr="00C44B56">
        <w:tc>
          <w:tcPr>
            <w:tcW w:w="851" w:type="dxa"/>
          </w:tcPr>
          <w:p w14:paraId="72D1F82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C2A1A67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Багауова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693" w:type="dxa"/>
          </w:tcPr>
          <w:p w14:paraId="7643D5A1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23677734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Утыр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эле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яннарыма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5354C727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1AB307A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 </w:t>
            </w:r>
          </w:p>
          <w:p w14:paraId="35F29990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E4E2266" w14:textId="77777777" w:rsidTr="00C44B56">
        <w:trPr>
          <w:trHeight w:val="550"/>
        </w:trPr>
        <w:tc>
          <w:tcPr>
            <w:tcW w:w="851" w:type="dxa"/>
          </w:tcPr>
          <w:p w14:paraId="7194163F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9265F34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Сулейманова Диана</w:t>
            </w:r>
          </w:p>
        </w:tc>
        <w:tc>
          <w:tcPr>
            <w:tcW w:w="2693" w:type="dxa"/>
          </w:tcPr>
          <w:p w14:paraId="301F3285" w14:textId="66207CF4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детская музыкальная школа им. М.Г.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Юзлибаева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7BE13773" w14:textId="77777777" w:rsidR="00C44B56" w:rsidRPr="00480B66" w:rsidRDefault="00C44B56" w:rsidP="00DB19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. «Бас,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эйдэ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Оммогелсем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0A192081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E11C618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Соббуховна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  <w:p w14:paraId="12FBCF9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62F8F73" w14:textId="77777777" w:rsidTr="00C44B56">
        <w:trPr>
          <w:trHeight w:val="718"/>
        </w:trPr>
        <w:tc>
          <w:tcPr>
            <w:tcW w:w="851" w:type="dxa"/>
            <w:tcBorders>
              <w:bottom w:val="single" w:sz="4" w:space="0" w:color="auto"/>
            </w:tcBorders>
          </w:tcPr>
          <w:p w14:paraId="068A7CE6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9E62EDE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Айзиля</w:t>
            </w:r>
            <w:proofErr w:type="spellEnd"/>
          </w:p>
          <w:p w14:paraId="5EA0ADAC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339412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ДО «Сабинская детская школа искусств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Хуснуллы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Аллагияр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Валиуллиных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  <w:p w14:paraId="36C468A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EFC10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жыры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Иртэ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дэ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генэ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торам»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E7C5815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14:paraId="33CC4A9C" w14:textId="11BC7332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032E64E0" w14:textId="77777777" w:rsidTr="00C44B56">
        <w:trPr>
          <w:trHeight w:val="64"/>
        </w:trPr>
        <w:tc>
          <w:tcPr>
            <w:tcW w:w="851" w:type="dxa"/>
          </w:tcPr>
          <w:p w14:paraId="3CB4AC5F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A458130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Хусаинова Азалия</w:t>
            </w:r>
          </w:p>
        </w:tc>
        <w:tc>
          <w:tcPr>
            <w:tcW w:w="2693" w:type="dxa"/>
          </w:tcPr>
          <w:p w14:paraId="577A15FB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«Дворец творчества детей и молодежи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И.Х.Садыкова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1985" w:type="dxa"/>
          </w:tcPr>
          <w:p w14:paraId="01AA2EA8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«Айда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елмай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але»</w:t>
            </w:r>
          </w:p>
        </w:tc>
        <w:tc>
          <w:tcPr>
            <w:tcW w:w="2977" w:type="dxa"/>
          </w:tcPr>
          <w:p w14:paraId="59A8C291" w14:textId="14F219D3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Абрамова Галина Ивановна,</w:t>
            </w:r>
          </w:p>
        </w:tc>
      </w:tr>
      <w:tr w:rsidR="00C44B56" w:rsidRPr="00480B66" w14:paraId="7DC4E358" w14:textId="77777777" w:rsidTr="00C44B56">
        <w:tc>
          <w:tcPr>
            <w:tcW w:w="851" w:type="dxa"/>
          </w:tcPr>
          <w:p w14:paraId="25E089B8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2100EFF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Гарданова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693" w:type="dxa"/>
          </w:tcPr>
          <w:p w14:paraId="2D1C0B21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«Дворец творчества детей и молодежи имени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И.Х.Садыкова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1985" w:type="dxa"/>
          </w:tcPr>
          <w:p w14:paraId="27E3B733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Якын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дус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7088F1F8" w14:textId="795FD844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Абрамова Галина Ивановна,</w:t>
            </w:r>
          </w:p>
        </w:tc>
      </w:tr>
      <w:tr w:rsidR="00C44B56" w:rsidRPr="00480B66" w14:paraId="7719715D" w14:textId="77777777" w:rsidTr="00C44B56">
        <w:tc>
          <w:tcPr>
            <w:tcW w:w="851" w:type="dxa"/>
          </w:tcPr>
          <w:p w14:paraId="0552B377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0BB7F85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Амиля</w:t>
            </w:r>
            <w:proofErr w:type="spellEnd"/>
          </w:p>
        </w:tc>
        <w:tc>
          <w:tcPr>
            <w:tcW w:w="2693" w:type="dxa"/>
          </w:tcPr>
          <w:p w14:paraId="4418005C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«ДШИ «Созвездие»</w:t>
            </w:r>
          </w:p>
          <w:p w14:paraId="67D2AA9A" w14:textId="77777777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1985" w:type="dxa"/>
          </w:tcPr>
          <w:p w14:paraId="17E7C657" w14:textId="77777777" w:rsidR="00C44B56" w:rsidRPr="00480B66" w:rsidRDefault="00C44B56" w:rsidP="00DB1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«Ашхабад»</w:t>
            </w:r>
          </w:p>
        </w:tc>
        <w:tc>
          <w:tcPr>
            <w:tcW w:w="2977" w:type="dxa"/>
          </w:tcPr>
          <w:p w14:paraId="26A295ED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Фархатовна</w:t>
            </w:r>
            <w:proofErr w:type="spellEnd"/>
          </w:p>
          <w:p w14:paraId="31B0BCC4" w14:textId="54DB0DF2" w:rsidR="00C44B56" w:rsidRPr="00480B66" w:rsidRDefault="00C44B56" w:rsidP="00DB19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2D25195F" w14:textId="77777777" w:rsidTr="00C44B56">
        <w:tc>
          <w:tcPr>
            <w:tcW w:w="851" w:type="dxa"/>
          </w:tcPr>
          <w:p w14:paraId="73017D2B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B2BCB51" w14:textId="359257B6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Гадиева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Фазыловна</w:t>
            </w:r>
            <w:proofErr w:type="spellEnd"/>
          </w:p>
        </w:tc>
        <w:tc>
          <w:tcPr>
            <w:tcW w:w="2693" w:type="dxa"/>
          </w:tcPr>
          <w:p w14:paraId="7A239D17" w14:textId="1B45867A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« Гимназия №1 имени Ч.Т. Айтматова»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г.Кукмор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ЦДТ «Галактика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г.Кукмор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2A0417F4" w14:textId="1CD37D32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«Стала сильней», </w:t>
            </w:r>
          </w:p>
          <w:p w14:paraId="434E842D" w14:textId="77777777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6317FE6" w14:textId="1DE324CF" w:rsidR="00C44B56" w:rsidRPr="00480B66" w:rsidRDefault="00C44B56" w:rsidP="00D4033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Ваккасова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Азалия Альбертовна</w:t>
            </w:r>
          </w:p>
        </w:tc>
      </w:tr>
      <w:tr w:rsidR="00C44B56" w:rsidRPr="00480B66" w14:paraId="78EC705C" w14:textId="77777777" w:rsidTr="00C44B56">
        <w:tc>
          <w:tcPr>
            <w:tcW w:w="851" w:type="dxa"/>
          </w:tcPr>
          <w:p w14:paraId="0F80975E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33BA333" w14:textId="6238B90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Пименова Александра</w:t>
            </w:r>
          </w:p>
        </w:tc>
        <w:tc>
          <w:tcPr>
            <w:tcW w:w="2693" w:type="dxa"/>
          </w:tcPr>
          <w:p w14:paraId="31F0C241" w14:textId="43F3431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“Детская музыкальная школа № 6” Нижнекамского муниципального района </w:t>
            </w:r>
          </w:p>
        </w:tc>
        <w:tc>
          <w:tcPr>
            <w:tcW w:w="1985" w:type="dxa"/>
          </w:tcPr>
          <w:p w14:paraId="57A56F98" w14:textId="77777777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0B66">
              <w:rPr>
                <w:rFonts w:ascii="Times New Roman" w:hAnsi="Times New Roman" w:cs="Times New Roman"/>
                <w:sz w:val="20"/>
              </w:rPr>
              <w:t xml:space="preserve">Муз. Л. </w:t>
            </w:r>
            <w:proofErr w:type="spellStart"/>
            <w:r w:rsidRPr="00480B66">
              <w:rPr>
                <w:rFonts w:ascii="Times New Roman" w:hAnsi="Times New Roman" w:cs="Times New Roman"/>
                <w:sz w:val="20"/>
              </w:rPr>
              <w:t>Батыркаевой</w:t>
            </w:r>
            <w:proofErr w:type="spellEnd"/>
            <w:r w:rsidRPr="00480B66">
              <w:rPr>
                <w:rFonts w:ascii="Times New Roman" w:hAnsi="Times New Roman" w:cs="Times New Roman"/>
                <w:sz w:val="20"/>
              </w:rPr>
              <w:t xml:space="preserve"> (Батыр-</w:t>
            </w:r>
            <w:proofErr w:type="spellStart"/>
            <w:r w:rsidRPr="00480B66">
              <w:rPr>
                <w:rFonts w:ascii="Times New Roman" w:hAnsi="Times New Roman" w:cs="Times New Roman"/>
                <w:sz w:val="20"/>
              </w:rPr>
              <w:t>Булгари</w:t>
            </w:r>
            <w:proofErr w:type="spellEnd"/>
            <w:r w:rsidRPr="00480B66">
              <w:rPr>
                <w:rFonts w:ascii="Times New Roman" w:hAnsi="Times New Roman" w:cs="Times New Roman"/>
                <w:sz w:val="20"/>
              </w:rPr>
              <w:t>)</w:t>
            </w:r>
          </w:p>
          <w:p w14:paraId="7C591293" w14:textId="174D4A62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0B66">
              <w:rPr>
                <w:rFonts w:ascii="Times New Roman" w:hAnsi="Times New Roman" w:cs="Times New Roman"/>
                <w:sz w:val="20"/>
              </w:rPr>
              <w:t xml:space="preserve">Стихи Ф. </w:t>
            </w:r>
            <w:proofErr w:type="spellStart"/>
            <w:r w:rsidRPr="00480B66">
              <w:rPr>
                <w:rFonts w:ascii="Times New Roman" w:hAnsi="Times New Roman" w:cs="Times New Roman"/>
                <w:sz w:val="20"/>
              </w:rPr>
              <w:t>Зиятдиновой</w:t>
            </w:r>
            <w:proofErr w:type="spellEnd"/>
            <w:r w:rsidRPr="00480B66">
              <w:rPr>
                <w:rFonts w:ascii="Times New Roman" w:hAnsi="Times New Roman" w:cs="Times New Roman"/>
                <w:sz w:val="20"/>
              </w:rPr>
              <w:t xml:space="preserve"> “Сине </w:t>
            </w:r>
            <w:proofErr w:type="spellStart"/>
            <w:r w:rsidRPr="00480B66">
              <w:rPr>
                <w:rFonts w:ascii="Times New Roman" w:hAnsi="Times New Roman" w:cs="Times New Roman"/>
                <w:sz w:val="20"/>
              </w:rPr>
              <w:t>шундый</w:t>
            </w:r>
            <w:proofErr w:type="spellEnd"/>
            <w:r w:rsidRPr="00480B6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  <w:sz w:val="20"/>
              </w:rPr>
              <w:t>сагындым</w:t>
            </w:r>
            <w:proofErr w:type="spellEnd"/>
            <w:r w:rsidRPr="00480B66">
              <w:rPr>
                <w:rFonts w:ascii="Times New Roman" w:hAnsi="Times New Roman" w:cs="Times New Roman"/>
                <w:sz w:val="20"/>
              </w:rPr>
              <w:t xml:space="preserve">” </w:t>
            </w:r>
          </w:p>
        </w:tc>
        <w:tc>
          <w:tcPr>
            <w:tcW w:w="2977" w:type="dxa"/>
          </w:tcPr>
          <w:p w14:paraId="494F9C93" w14:textId="7812DDD2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Преподаватель: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Файзулина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Ирина  Геннадьевна Концертмейстер: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Талапина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Екатерина Игоревна</w:t>
            </w:r>
          </w:p>
          <w:p w14:paraId="002A7EE0" w14:textId="51D9FC4D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B56" w:rsidRPr="00480B66" w14:paraId="19201BF9" w14:textId="77777777" w:rsidTr="00C44B56">
        <w:tc>
          <w:tcPr>
            <w:tcW w:w="851" w:type="dxa"/>
          </w:tcPr>
          <w:p w14:paraId="3D041617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0D05090" w14:textId="60538C4E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693" w:type="dxa"/>
          </w:tcPr>
          <w:p w14:paraId="32AF86D8" w14:textId="64ED9F25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«Дворец творчества детей и молодежи»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14:paraId="12D4E0D7" w14:textId="5C9BB4A8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>. «Талы-талы»</w:t>
            </w:r>
          </w:p>
        </w:tc>
        <w:tc>
          <w:tcPr>
            <w:tcW w:w="2977" w:type="dxa"/>
          </w:tcPr>
          <w:p w14:paraId="18B1F457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Исхак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Исмагилович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0BC25FD1" w14:textId="1344D839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Сакиня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Миннегадиевна</w:t>
            </w:r>
            <w:proofErr w:type="spellEnd"/>
          </w:p>
        </w:tc>
      </w:tr>
      <w:tr w:rsidR="00C44B56" w:rsidRPr="00480B66" w14:paraId="3720A5B5" w14:textId="77777777" w:rsidTr="00C44B56">
        <w:tc>
          <w:tcPr>
            <w:tcW w:w="851" w:type="dxa"/>
          </w:tcPr>
          <w:p w14:paraId="7FDDEAAE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F81237F" w14:textId="30FDD4E0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Валеева Диана</w:t>
            </w:r>
          </w:p>
        </w:tc>
        <w:tc>
          <w:tcPr>
            <w:tcW w:w="2693" w:type="dxa"/>
          </w:tcPr>
          <w:p w14:paraId="183BBCF2" w14:textId="0AFF46A1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МБУ ДО «Дворец творчества детей и молодежи»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муниципального района Т</w:t>
            </w:r>
          </w:p>
        </w:tc>
        <w:tc>
          <w:tcPr>
            <w:tcW w:w="1985" w:type="dxa"/>
          </w:tcPr>
          <w:p w14:paraId="46CC427E" w14:textId="1793D84C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т.н.п</w:t>
            </w:r>
            <w:proofErr w:type="spellEnd"/>
            <w:r w:rsidRPr="00480B66">
              <w:rPr>
                <w:rFonts w:ascii="Times New Roman" w:hAnsi="Times New Roman" w:cs="Times New Roman"/>
              </w:rPr>
              <w:t>.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Умырзая</w:t>
            </w:r>
            <w:proofErr w:type="spellEnd"/>
            <w:r w:rsidRPr="00480B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42F6943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Исхак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Исмагилович</w:t>
            </w:r>
            <w:proofErr w:type="spellEnd"/>
            <w:r w:rsidRPr="00480B66">
              <w:rPr>
                <w:rFonts w:ascii="Times New Roman" w:hAnsi="Times New Roman" w:cs="Times New Roman"/>
              </w:rPr>
              <w:t>,</w:t>
            </w:r>
          </w:p>
          <w:p w14:paraId="251FA68E" w14:textId="26DC812C" w:rsidR="00C44B56" w:rsidRPr="00480B66" w:rsidRDefault="00C44B56" w:rsidP="009622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Сакиня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Миннегадиевна</w:t>
            </w:r>
            <w:proofErr w:type="spellEnd"/>
          </w:p>
        </w:tc>
      </w:tr>
      <w:tr w:rsidR="00C44B56" w:rsidRPr="00480B66" w14:paraId="2014B556" w14:textId="77777777" w:rsidTr="00C44B56">
        <w:tc>
          <w:tcPr>
            <w:tcW w:w="851" w:type="dxa"/>
          </w:tcPr>
          <w:p w14:paraId="6FE21AF0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03061F9" w14:textId="318B754E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Карпова Диана</w:t>
            </w:r>
          </w:p>
        </w:tc>
        <w:tc>
          <w:tcPr>
            <w:tcW w:w="2693" w:type="dxa"/>
          </w:tcPr>
          <w:p w14:paraId="6B2B5FCD" w14:textId="4E1FF0BA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«СОШ №31» НМР РТ, </w:t>
            </w:r>
          </w:p>
        </w:tc>
        <w:tc>
          <w:tcPr>
            <w:tcW w:w="1985" w:type="dxa"/>
          </w:tcPr>
          <w:p w14:paraId="7DB888CC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Уфтанма</w:t>
            </w:r>
            <w:proofErr w:type="spellEnd"/>
          </w:p>
          <w:p w14:paraId="7A072D36" w14:textId="77777777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5E66A2" w14:textId="35DE1AE5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Вахрушева Любовь Владимировна, Бочкарева Светлана Викторовна,</w:t>
            </w:r>
          </w:p>
        </w:tc>
      </w:tr>
      <w:tr w:rsidR="00C44B56" w:rsidRPr="00480B66" w14:paraId="387E4AAD" w14:textId="77777777" w:rsidTr="00C44B56">
        <w:tc>
          <w:tcPr>
            <w:tcW w:w="851" w:type="dxa"/>
          </w:tcPr>
          <w:p w14:paraId="557D5685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46D0196" w14:textId="69D1F78F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Архипова Виктория</w:t>
            </w:r>
          </w:p>
        </w:tc>
        <w:tc>
          <w:tcPr>
            <w:tcW w:w="2693" w:type="dxa"/>
          </w:tcPr>
          <w:p w14:paraId="24E2A618" w14:textId="37132302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МБОУ «СОШ №31» НМР РТ, </w:t>
            </w:r>
          </w:p>
        </w:tc>
        <w:tc>
          <w:tcPr>
            <w:tcW w:w="1985" w:type="dxa"/>
          </w:tcPr>
          <w:p w14:paraId="260AAEF4" w14:textId="5DCCBC76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Яшэр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идем</w:t>
            </w:r>
          </w:p>
        </w:tc>
        <w:tc>
          <w:tcPr>
            <w:tcW w:w="2977" w:type="dxa"/>
          </w:tcPr>
          <w:p w14:paraId="02E67E04" w14:textId="3F912847" w:rsidR="00C44B56" w:rsidRPr="00480B66" w:rsidRDefault="00C44B56" w:rsidP="00F156C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Вахрушева Любовь Владимировна, Бочкарева Светлана Викторовна,</w:t>
            </w:r>
          </w:p>
        </w:tc>
      </w:tr>
      <w:tr w:rsidR="00C44B56" w:rsidRPr="00480B66" w14:paraId="4D4F8EE3" w14:textId="77777777" w:rsidTr="00C44B56">
        <w:tc>
          <w:tcPr>
            <w:tcW w:w="851" w:type="dxa"/>
            <w:tcBorders>
              <w:bottom w:val="single" w:sz="4" w:space="0" w:color="auto"/>
            </w:tcBorders>
          </w:tcPr>
          <w:p w14:paraId="067A33FD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293360" w14:textId="6997B2CE" w:rsidR="00C44B56" w:rsidRPr="00480B66" w:rsidRDefault="00C44B56" w:rsidP="001E7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Шайгуманова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Алия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A4A1C5" w14:textId="7BB3655E" w:rsidR="00C44B56" w:rsidRPr="00480B66" w:rsidRDefault="00C44B56" w:rsidP="001E7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Ютазинская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средняя общеобразовательная школа» 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с.Ютаза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80A3EB" w14:textId="60894469" w:rsidR="00C44B56" w:rsidRPr="00480B66" w:rsidRDefault="00C44B56" w:rsidP="006C61E2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Мәйсәрә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  <w:p w14:paraId="4D1D5805" w14:textId="77777777" w:rsidR="00C44B56" w:rsidRPr="00480B66" w:rsidRDefault="00C44B56" w:rsidP="006C61E2">
            <w:pPr>
              <w:pStyle w:val="ac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из спектакля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К.Тинчурина</w:t>
            </w:r>
            <w:proofErr w:type="spellEnd"/>
          </w:p>
          <w:p w14:paraId="32DEEFBD" w14:textId="79C69600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“</w:t>
            </w:r>
            <w:proofErr w:type="spellStart"/>
            <w:r w:rsidRPr="00480B66">
              <w:rPr>
                <w:rFonts w:ascii="Times New Roman" w:hAnsi="Times New Roman" w:cs="Times New Roman"/>
              </w:rPr>
              <w:t>Зәңгәр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шәл</w:t>
            </w:r>
            <w:proofErr w:type="spellEnd"/>
            <w:r w:rsidRPr="00480B6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9FF217" w14:textId="52756434" w:rsidR="00C44B56" w:rsidRPr="00480B66" w:rsidRDefault="00C44B56" w:rsidP="001E7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Эльфатовна</w:t>
            </w:r>
            <w:proofErr w:type="spellEnd"/>
          </w:p>
        </w:tc>
      </w:tr>
      <w:tr w:rsidR="00C44B56" w:rsidRPr="00480B66" w14:paraId="7F8E1AC4" w14:textId="77777777" w:rsidTr="00C44B56">
        <w:trPr>
          <w:trHeight w:val="718"/>
        </w:trPr>
        <w:tc>
          <w:tcPr>
            <w:tcW w:w="851" w:type="dxa"/>
            <w:tcBorders>
              <w:bottom w:val="single" w:sz="4" w:space="0" w:color="auto"/>
            </w:tcBorders>
          </w:tcPr>
          <w:p w14:paraId="57F1EE22" w14:textId="77777777" w:rsidR="00C44B56" w:rsidRPr="00480B66" w:rsidRDefault="00C44B56" w:rsidP="00EE1D24">
            <w:pPr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4980FD" w14:textId="26AC46DD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0B66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B66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2755DE" w14:textId="77777777" w:rsidR="00C44B56" w:rsidRPr="00480B66" w:rsidRDefault="00C44B56" w:rsidP="007D0E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МБУ ДО «Центр детского творчества» НМР РТ г. Нижнекамск</w:t>
            </w:r>
          </w:p>
          <w:p w14:paraId="1215E75D" w14:textId="77777777" w:rsidR="00C44B56" w:rsidRPr="00480B66" w:rsidRDefault="00C44B56" w:rsidP="007D0E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тел. 42-58-46</w:t>
            </w:r>
          </w:p>
          <w:p w14:paraId="59E666AA" w14:textId="6D5999B9" w:rsidR="00C44B56" w:rsidRPr="00480B66" w:rsidRDefault="00C44B56" w:rsidP="007D0EC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centrddkuk@mail.ru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FD723A" w14:textId="7C017F9A" w:rsidR="00C44B56" w:rsidRPr="00480B66" w:rsidRDefault="00C44B56" w:rsidP="006C61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80B66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480B66">
              <w:rPr>
                <w:rFonts w:ascii="Times New Roman" w:hAnsi="Times New Roman" w:cs="Times New Roman"/>
              </w:rPr>
              <w:t xml:space="preserve"> як»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145C2E0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4C51F71F" w14:textId="77777777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>педагог дополнительного образования,</w:t>
            </w:r>
          </w:p>
          <w:p w14:paraId="74141F8A" w14:textId="4320FBED" w:rsidR="00C44B56" w:rsidRPr="00480B66" w:rsidRDefault="00C44B56" w:rsidP="006C61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B66">
              <w:rPr>
                <w:rFonts w:ascii="Times New Roman" w:hAnsi="Times New Roman" w:cs="Times New Roman"/>
              </w:rPr>
              <w:t xml:space="preserve">концертмейстер: Коркина Эльмира </w:t>
            </w:r>
            <w:proofErr w:type="spellStart"/>
            <w:r w:rsidRPr="00480B66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C44B56" w:rsidRPr="00480B66" w14:paraId="33356D52" w14:textId="6ACC7D39" w:rsidTr="00C44B56">
        <w:trPr>
          <w:trHeight w:val="522"/>
        </w:trPr>
        <w:tc>
          <w:tcPr>
            <w:tcW w:w="10916" w:type="dxa"/>
            <w:gridSpan w:val="5"/>
            <w:shd w:val="clear" w:color="auto" w:fill="E5B8B7" w:themeFill="accent2" w:themeFillTint="66"/>
          </w:tcPr>
          <w:p w14:paraId="04C11343" w14:textId="77777777" w:rsidR="00C44B56" w:rsidRPr="00480B66" w:rsidRDefault="00C44B56" w:rsidP="00D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80B66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15.20 НАГРАЖДЕНИЕ ВОКАЛ СОЛО СРЕДНЯЯ  ГРУППА </w:t>
            </w:r>
          </w:p>
          <w:p w14:paraId="793CF950" w14:textId="23AFB4FD" w:rsidR="00C44B56" w:rsidRPr="00480B66" w:rsidRDefault="00C44B56" w:rsidP="00D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</w:tc>
      </w:tr>
    </w:tbl>
    <w:p w14:paraId="2EC23CCC" w14:textId="1DD2CDA9" w:rsidR="005A0896" w:rsidRDefault="005A0896" w:rsidP="004052A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B289573" w14:textId="1EFA3A71" w:rsidR="005A0896" w:rsidRDefault="005A0896" w:rsidP="005A0896">
      <w:pPr>
        <w:rPr>
          <w:rFonts w:ascii="Times New Roman" w:eastAsia="Times New Roman" w:hAnsi="Times New Roman" w:cs="Times New Roman"/>
        </w:rPr>
      </w:pPr>
    </w:p>
    <w:sectPr w:rsidR="005A0896" w:rsidSect="00C44B5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4CFA8" w14:textId="77777777" w:rsidR="005A0896" w:rsidRDefault="005A0896">
      <w:r>
        <w:separator/>
      </w:r>
    </w:p>
  </w:endnote>
  <w:endnote w:type="continuationSeparator" w:id="0">
    <w:p w14:paraId="444F68E4" w14:textId="77777777" w:rsidR="005A0896" w:rsidRDefault="005A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45433" w14:textId="77777777" w:rsidR="005A0896" w:rsidRDefault="005A0896">
      <w:r>
        <w:separator/>
      </w:r>
    </w:p>
  </w:footnote>
  <w:footnote w:type="continuationSeparator" w:id="0">
    <w:p w14:paraId="64B10F9A" w14:textId="77777777" w:rsidR="005A0896" w:rsidRDefault="005A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54C5F12"/>
    <w:multiLevelType w:val="hybridMultilevel"/>
    <w:tmpl w:val="DAFC9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191412"/>
    <w:multiLevelType w:val="hybridMultilevel"/>
    <w:tmpl w:val="42BC8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16F61"/>
    <w:multiLevelType w:val="hybridMultilevel"/>
    <w:tmpl w:val="33883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1D6460"/>
    <w:multiLevelType w:val="hybridMultilevel"/>
    <w:tmpl w:val="EA5A3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987814"/>
    <w:multiLevelType w:val="hybridMultilevel"/>
    <w:tmpl w:val="4CDAB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214C22"/>
    <w:multiLevelType w:val="hybridMultilevel"/>
    <w:tmpl w:val="E708A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B10EA"/>
    <w:multiLevelType w:val="hybridMultilevel"/>
    <w:tmpl w:val="FAAC2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AC83C3F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3B626F"/>
    <w:multiLevelType w:val="hybridMultilevel"/>
    <w:tmpl w:val="3B9E6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FB04B0C"/>
    <w:multiLevelType w:val="hybridMultilevel"/>
    <w:tmpl w:val="7A5E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27"/>
    <w:rsid w:val="000023CE"/>
    <w:rsid w:val="000035A6"/>
    <w:rsid w:val="00004189"/>
    <w:rsid w:val="00004758"/>
    <w:rsid w:val="00006AE3"/>
    <w:rsid w:val="0001651E"/>
    <w:rsid w:val="000220D5"/>
    <w:rsid w:val="0002511B"/>
    <w:rsid w:val="000272F9"/>
    <w:rsid w:val="0002766A"/>
    <w:rsid w:val="000306C6"/>
    <w:rsid w:val="00030BB2"/>
    <w:rsid w:val="00030C84"/>
    <w:rsid w:val="000317BF"/>
    <w:rsid w:val="00035377"/>
    <w:rsid w:val="00040293"/>
    <w:rsid w:val="000404FE"/>
    <w:rsid w:val="000416C2"/>
    <w:rsid w:val="00043F22"/>
    <w:rsid w:val="00044850"/>
    <w:rsid w:val="0004673F"/>
    <w:rsid w:val="00050AEF"/>
    <w:rsid w:val="000543AC"/>
    <w:rsid w:val="00073078"/>
    <w:rsid w:val="00076212"/>
    <w:rsid w:val="00077FD2"/>
    <w:rsid w:val="00080024"/>
    <w:rsid w:val="00082566"/>
    <w:rsid w:val="00090E77"/>
    <w:rsid w:val="00094E70"/>
    <w:rsid w:val="000A0E04"/>
    <w:rsid w:val="000A3AED"/>
    <w:rsid w:val="000B0920"/>
    <w:rsid w:val="000B2424"/>
    <w:rsid w:val="000B2ED7"/>
    <w:rsid w:val="000B5B9A"/>
    <w:rsid w:val="000B6971"/>
    <w:rsid w:val="000B71FD"/>
    <w:rsid w:val="000C2BF0"/>
    <w:rsid w:val="000C4C75"/>
    <w:rsid w:val="000C5ADF"/>
    <w:rsid w:val="000D3455"/>
    <w:rsid w:val="000D4C6D"/>
    <w:rsid w:val="000D68CE"/>
    <w:rsid w:val="000E12FA"/>
    <w:rsid w:val="000E1D76"/>
    <w:rsid w:val="000E40D0"/>
    <w:rsid w:val="000E539E"/>
    <w:rsid w:val="000E7096"/>
    <w:rsid w:val="000F5381"/>
    <w:rsid w:val="001009D2"/>
    <w:rsid w:val="0010469B"/>
    <w:rsid w:val="00105ED6"/>
    <w:rsid w:val="00110270"/>
    <w:rsid w:val="00110F03"/>
    <w:rsid w:val="0011292E"/>
    <w:rsid w:val="0011565B"/>
    <w:rsid w:val="00120CC6"/>
    <w:rsid w:val="001249BC"/>
    <w:rsid w:val="001279A5"/>
    <w:rsid w:val="00130480"/>
    <w:rsid w:val="001331E7"/>
    <w:rsid w:val="001334F2"/>
    <w:rsid w:val="00142965"/>
    <w:rsid w:val="001436AB"/>
    <w:rsid w:val="00144595"/>
    <w:rsid w:val="001463F9"/>
    <w:rsid w:val="00150ABF"/>
    <w:rsid w:val="001512C6"/>
    <w:rsid w:val="00153206"/>
    <w:rsid w:val="001556C2"/>
    <w:rsid w:val="0015744C"/>
    <w:rsid w:val="001575CA"/>
    <w:rsid w:val="00160314"/>
    <w:rsid w:val="00160BD3"/>
    <w:rsid w:val="001630EE"/>
    <w:rsid w:val="00163C6E"/>
    <w:rsid w:val="001670E1"/>
    <w:rsid w:val="00174A1C"/>
    <w:rsid w:val="001757BE"/>
    <w:rsid w:val="00176035"/>
    <w:rsid w:val="001809A5"/>
    <w:rsid w:val="00184B44"/>
    <w:rsid w:val="0018561E"/>
    <w:rsid w:val="00186E39"/>
    <w:rsid w:val="0019060E"/>
    <w:rsid w:val="00190846"/>
    <w:rsid w:val="00191D08"/>
    <w:rsid w:val="0019203A"/>
    <w:rsid w:val="00193336"/>
    <w:rsid w:val="00193AED"/>
    <w:rsid w:val="00194484"/>
    <w:rsid w:val="00194C13"/>
    <w:rsid w:val="00195230"/>
    <w:rsid w:val="001A10B2"/>
    <w:rsid w:val="001A6201"/>
    <w:rsid w:val="001A6881"/>
    <w:rsid w:val="001A7E16"/>
    <w:rsid w:val="001B2052"/>
    <w:rsid w:val="001B2459"/>
    <w:rsid w:val="001B348B"/>
    <w:rsid w:val="001B382C"/>
    <w:rsid w:val="001B6FD0"/>
    <w:rsid w:val="001C12ED"/>
    <w:rsid w:val="001C17E1"/>
    <w:rsid w:val="001D3EFD"/>
    <w:rsid w:val="001D3FD8"/>
    <w:rsid w:val="001D4EB7"/>
    <w:rsid w:val="001D76CC"/>
    <w:rsid w:val="001D789F"/>
    <w:rsid w:val="001D7BDE"/>
    <w:rsid w:val="001E0989"/>
    <w:rsid w:val="001E10CA"/>
    <w:rsid w:val="001E4C48"/>
    <w:rsid w:val="001E715A"/>
    <w:rsid w:val="001E7D43"/>
    <w:rsid w:val="001F0060"/>
    <w:rsid w:val="002005B4"/>
    <w:rsid w:val="00210457"/>
    <w:rsid w:val="00211054"/>
    <w:rsid w:val="002115FE"/>
    <w:rsid w:val="00211D43"/>
    <w:rsid w:val="00215C0D"/>
    <w:rsid w:val="0021618A"/>
    <w:rsid w:val="00217EC6"/>
    <w:rsid w:val="002212B5"/>
    <w:rsid w:val="002225E0"/>
    <w:rsid w:val="00227FF9"/>
    <w:rsid w:val="00230932"/>
    <w:rsid w:val="00231999"/>
    <w:rsid w:val="00240FDD"/>
    <w:rsid w:val="00244BAF"/>
    <w:rsid w:val="002479DD"/>
    <w:rsid w:val="00247D16"/>
    <w:rsid w:val="00253562"/>
    <w:rsid w:val="00255F2F"/>
    <w:rsid w:val="00257BEF"/>
    <w:rsid w:val="002636E8"/>
    <w:rsid w:val="00264555"/>
    <w:rsid w:val="002673FA"/>
    <w:rsid w:val="00273D78"/>
    <w:rsid w:val="00282179"/>
    <w:rsid w:val="00283C0D"/>
    <w:rsid w:val="00284C6D"/>
    <w:rsid w:val="002864F8"/>
    <w:rsid w:val="0028727C"/>
    <w:rsid w:val="00292206"/>
    <w:rsid w:val="002935B0"/>
    <w:rsid w:val="00297EAB"/>
    <w:rsid w:val="002A34EC"/>
    <w:rsid w:val="002B0D21"/>
    <w:rsid w:val="002B27C1"/>
    <w:rsid w:val="002B2C6B"/>
    <w:rsid w:val="002B50D7"/>
    <w:rsid w:val="002C462B"/>
    <w:rsid w:val="002C7DFA"/>
    <w:rsid w:val="002D01B8"/>
    <w:rsid w:val="002D0603"/>
    <w:rsid w:val="002D0960"/>
    <w:rsid w:val="002D440B"/>
    <w:rsid w:val="002D6D19"/>
    <w:rsid w:val="002E16A8"/>
    <w:rsid w:val="002E1759"/>
    <w:rsid w:val="002E7B4A"/>
    <w:rsid w:val="002F3038"/>
    <w:rsid w:val="002F33B4"/>
    <w:rsid w:val="002F3474"/>
    <w:rsid w:val="002F41A6"/>
    <w:rsid w:val="00302DED"/>
    <w:rsid w:val="00303692"/>
    <w:rsid w:val="00303C83"/>
    <w:rsid w:val="00304055"/>
    <w:rsid w:val="003058A6"/>
    <w:rsid w:val="00311B69"/>
    <w:rsid w:val="0031553C"/>
    <w:rsid w:val="003167A0"/>
    <w:rsid w:val="00317EDA"/>
    <w:rsid w:val="00333656"/>
    <w:rsid w:val="00334301"/>
    <w:rsid w:val="0033704A"/>
    <w:rsid w:val="00342E90"/>
    <w:rsid w:val="0034786C"/>
    <w:rsid w:val="00353C39"/>
    <w:rsid w:val="00354EC6"/>
    <w:rsid w:val="00356828"/>
    <w:rsid w:val="003629BB"/>
    <w:rsid w:val="00364E43"/>
    <w:rsid w:val="00365DE0"/>
    <w:rsid w:val="003677A5"/>
    <w:rsid w:val="0036784F"/>
    <w:rsid w:val="003704EC"/>
    <w:rsid w:val="00373C4A"/>
    <w:rsid w:val="003749E4"/>
    <w:rsid w:val="00376851"/>
    <w:rsid w:val="00377994"/>
    <w:rsid w:val="003826E3"/>
    <w:rsid w:val="00383316"/>
    <w:rsid w:val="00383B90"/>
    <w:rsid w:val="00383F64"/>
    <w:rsid w:val="00386EB0"/>
    <w:rsid w:val="003949F6"/>
    <w:rsid w:val="003973F0"/>
    <w:rsid w:val="003A27A3"/>
    <w:rsid w:val="003A4220"/>
    <w:rsid w:val="003A5F07"/>
    <w:rsid w:val="003A5FE2"/>
    <w:rsid w:val="003B07BA"/>
    <w:rsid w:val="003B18C2"/>
    <w:rsid w:val="003B1CDE"/>
    <w:rsid w:val="003B5717"/>
    <w:rsid w:val="003B6B38"/>
    <w:rsid w:val="003C0C5A"/>
    <w:rsid w:val="003C2AA7"/>
    <w:rsid w:val="003C3054"/>
    <w:rsid w:val="003C5324"/>
    <w:rsid w:val="003C6C8E"/>
    <w:rsid w:val="003C6DE1"/>
    <w:rsid w:val="003C7951"/>
    <w:rsid w:val="003D02B0"/>
    <w:rsid w:val="003D08D8"/>
    <w:rsid w:val="003D54B2"/>
    <w:rsid w:val="003D62FA"/>
    <w:rsid w:val="003E11DF"/>
    <w:rsid w:val="003E2465"/>
    <w:rsid w:val="003E2D27"/>
    <w:rsid w:val="003E5A60"/>
    <w:rsid w:val="003E5C4A"/>
    <w:rsid w:val="003F6A4A"/>
    <w:rsid w:val="00400A4C"/>
    <w:rsid w:val="004047FB"/>
    <w:rsid w:val="00405099"/>
    <w:rsid w:val="004052AB"/>
    <w:rsid w:val="0040649D"/>
    <w:rsid w:val="00407EA7"/>
    <w:rsid w:val="00414490"/>
    <w:rsid w:val="004164D4"/>
    <w:rsid w:val="004172D0"/>
    <w:rsid w:val="00417A63"/>
    <w:rsid w:val="004270F4"/>
    <w:rsid w:val="00431E8E"/>
    <w:rsid w:val="00441355"/>
    <w:rsid w:val="00444405"/>
    <w:rsid w:val="004444AD"/>
    <w:rsid w:val="00444DD7"/>
    <w:rsid w:val="0044564F"/>
    <w:rsid w:val="00446522"/>
    <w:rsid w:val="0045188D"/>
    <w:rsid w:val="00454431"/>
    <w:rsid w:val="004558EB"/>
    <w:rsid w:val="00455994"/>
    <w:rsid w:val="0045651B"/>
    <w:rsid w:val="004678AD"/>
    <w:rsid w:val="0047048F"/>
    <w:rsid w:val="004711F5"/>
    <w:rsid w:val="00472B4E"/>
    <w:rsid w:val="00476742"/>
    <w:rsid w:val="004777F8"/>
    <w:rsid w:val="00477892"/>
    <w:rsid w:val="00477F85"/>
    <w:rsid w:val="004804AE"/>
    <w:rsid w:val="00480B66"/>
    <w:rsid w:val="00482F0F"/>
    <w:rsid w:val="00487056"/>
    <w:rsid w:val="00490F1E"/>
    <w:rsid w:val="004A1502"/>
    <w:rsid w:val="004B188D"/>
    <w:rsid w:val="004B442A"/>
    <w:rsid w:val="004B5CB7"/>
    <w:rsid w:val="004B632B"/>
    <w:rsid w:val="004B7197"/>
    <w:rsid w:val="004C2332"/>
    <w:rsid w:val="004C32F0"/>
    <w:rsid w:val="004C35C0"/>
    <w:rsid w:val="004C577F"/>
    <w:rsid w:val="004D35BE"/>
    <w:rsid w:val="004D3CE9"/>
    <w:rsid w:val="004D5938"/>
    <w:rsid w:val="004D6B11"/>
    <w:rsid w:val="004D6C67"/>
    <w:rsid w:val="004E0027"/>
    <w:rsid w:val="004E1659"/>
    <w:rsid w:val="004E3BBD"/>
    <w:rsid w:val="004E676C"/>
    <w:rsid w:val="004E7E57"/>
    <w:rsid w:val="004F1BEE"/>
    <w:rsid w:val="004F52FB"/>
    <w:rsid w:val="004F6A76"/>
    <w:rsid w:val="00507635"/>
    <w:rsid w:val="0051133B"/>
    <w:rsid w:val="005126EB"/>
    <w:rsid w:val="00514B6F"/>
    <w:rsid w:val="005168D2"/>
    <w:rsid w:val="00520203"/>
    <w:rsid w:val="005228E6"/>
    <w:rsid w:val="00522A43"/>
    <w:rsid w:val="005364FA"/>
    <w:rsid w:val="00540B46"/>
    <w:rsid w:val="0054445D"/>
    <w:rsid w:val="00544EF5"/>
    <w:rsid w:val="00545DBC"/>
    <w:rsid w:val="00546E09"/>
    <w:rsid w:val="00547A55"/>
    <w:rsid w:val="00547B80"/>
    <w:rsid w:val="005512B9"/>
    <w:rsid w:val="00557016"/>
    <w:rsid w:val="005576CE"/>
    <w:rsid w:val="00560165"/>
    <w:rsid w:val="00560FD8"/>
    <w:rsid w:val="0056153D"/>
    <w:rsid w:val="00561DD2"/>
    <w:rsid w:val="0056464E"/>
    <w:rsid w:val="00564D9D"/>
    <w:rsid w:val="00572726"/>
    <w:rsid w:val="00573CAB"/>
    <w:rsid w:val="00574E20"/>
    <w:rsid w:val="00583286"/>
    <w:rsid w:val="00585F10"/>
    <w:rsid w:val="00586C6E"/>
    <w:rsid w:val="00590CFC"/>
    <w:rsid w:val="00590EEE"/>
    <w:rsid w:val="00595203"/>
    <w:rsid w:val="005A054A"/>
    <w:rsid w:val="005A0896"/>
    <w:rsid w:val="005A2D12"/>
    <w:rsid w:val="005A4549"/>
    <w:rsid w:val="005A4E1D"/>
    <w:rsid w:val="005B6B84"/>
    <w:rsid w:val="005B6F46"/>
    <w:rsid w:val="005C31CA"/>
    <w:rsid w:val="005C3DCF"/>
    <w:rsid w:val="005C64D0"/>
    <w:rsid w:val="005D3176"/>
    <w:rsid w:val="005E0DCE"/>
    <w:rsid w:val="005E2161"/>
    <w:rsid w:val="005E3259"/>
    <w:rsid w:val="005F1161"/>
    <w:rsid w:val="005F4C31"/>
    <w:rsid w:val="0060312E"/>
    <w:rsid w:val="0060667E"/>
    <w:rsid w:val="006075EE"/>
    <w:rsid w:val="0061533E"/>
    <w:rsid w:val="00617FD7"/>
    <w:rsid w:val="006209F7"/>
    <w:rsid w:val="00624746"/>
    <w:rsid w:val="00625706"/>
    <w:rsid w:val="0063369F"/>
    <w:rsid w:val="006342AD"/>
    <w:rsid w:val="00634A4F"/>
    <w:rsid w:val="006353DF"/>
    <w:rsid w:val="006356A0"/>
    <w:rsid w:val="00641AD0"/>
    <w:rsid w:val="00643361"/>
    <w:rsid w:val="00644C4C"/>
    <w:rsid w:val="006451A6"/>
    <w:rsid w:val="00650C57"/>
    <w:rsid w:val="006528FF"/>
    <w:rsid w:val="00653836"/>
    <w:rsid w:val="0065626E"/>
    <w:rsid w:val="00656414"/>
    <w:rsid w:val="006571D6"/>
    <w:rsid w:val="00665F49"/>
    <w:rsid w:val="0066790A"/>
    <w:rsid w:val="00676E50"/>
    <w:rsid w:val="006773E7"/>
    <w:rsid w:val="00677675"/>
    <w:rsid w:val="00677BEB"/>
    <w:rsid w:val="00677D55"/>
    <w:rsid w:val="006815B0"/>
    <w:rsid w:val="0068164C"/>
    <w:rsid w:val="006819D0"/>
    <w:rsid w:val="006828CA"/>
    <w:rsid w:val="006832B5"/>
    <w:rsid w:val="00684482"/>
    <w:rsid w:val="00684BC9"/>
    <w:rsid w:val="00686DE8"/>
    <w:rsid w:val="00687C1E"/>
    <w:rsid w:val="006913A6"/>
    <w:rsid w:val="00691AEC"/>
    <w:rsid w:val="006927ED"/>
    <w:rsid w:val="006941E7"/>
    <w:rsid w:val="00694CA3"/>
    <w:rsid w:val="0069558A"/>
    <w:rsid w:val="006955A7"/>
    <w:rsid w:val="00696DF1"/>
    <w:rsid w:val="006A1772"/>
    <w:rsid w:val="006A1AB0"/>
    <w:rsid w:val="006A5827"/>
    <w:rsid w:val="006A65EF"/>
    <w:rsid w:val="006A6881"/>
    <w:rsid w:val="006B1337"/>
    <w:rsid w:val="006B201B"/>
    <w:rsid w:val="006B3FA8"/>
    <w:rsid w:val="006C4C7D"/>
    <w:rsid w:val="006C61E2"/>
    <w:rsid w:val="006C691F"/>
    <w:rsid w:val="006C7A38"/>
    <w:rsid w:val="006D261B"/>
    <w:rsid w:val="006D2658"/>
    <w:rsid w:val="006D60E5"/>
    <w:rsid w:val="006E1FAA"/>
    <w:rsid w:val="006E24F0"/>
    <w:rsid w:val="006E2B52"/>
    <w:rsid w:val="006E3BE5"/>
    <w:rsid w:val="006E4974"/>
    <w:rsid w:val="006E4B31"/>
    <w:rsid w:val="006E61B0"/>
    <w:rsid w:val="006F2784"/>
    <w:rsid w:val="006F3113"/>
    <w:rsid w:val="006F31A5"/>
    <w:rsid w:val="006F526E"/>
    <w:rsid w:val="006F578A"/>
    <w:rsid w:val="006F57FE"/>
    <w:rsid w:val="00701B49"/>
    <w:rsid w:val="00702253"/>
    <w:rsid w:val="00703802"/>
    <w:rsid w:val="007040DA"/>
    <w:rsid w:val="00704BCC"/>
    <w:rsid w:val="0070507C"/>
    <w:rsid w:val="007054A4"/>
    <w:rsid w:val="0070578E"/>
    <w:rsid w:val="00706BA1"/>
    <w:rsid w:val="00712EB1"/>
    <w:rsid w:val="00716483"/>
    <w:rsid w:val="0071696C"/>
    <w:rsid w:val="00717149"/>
    <w:rsid w:val="00720810"/>
    <w:rsid w:val="00720DAC"/>
    <w:rsid w:val="00721EC4"/>
    <w:rsid w:val="00723BB9"/>
    <w:rsid w:val="00724085"/>
    <w:rsid w:val="0072637C"/>
    <w:rsid w:val="00726AFE"/>
    <w:rsid w:val="007350C8"/>
    <w:rsid w:val="00735105"/>
    <w:rsid w:val="0073510F"/>
    <w:rsid w:val="00742D21"/>
    <w:rsid w:val="007434B0"/>
    <w:rsid w:val="00743EC9"/>
    <w:rsid w:val="007507EE"/>
    <w:rsid w:val="007516E3"/>
    <w:rsid w:val="00755BE5"/>
    <w:rsid w:val="00756385"/>
    <w:rsid w:val="00756D19"/>
    <w:rsid w:val="00756DC1"/>
    <w:rsid w:val="00760635"/>
    <w:rsid w:val="007677FE"/>
    <w:rsid w:val="00767E09"/>
    <w:rsid w:val="0077091A"/>
    <w:rsid w:val="00770B2F"/>
    <w:rsid w:val="00772316"/>
    <w:rsid w:val="00772787"/>
    <w:rsid w:val="0077481F"/>
    <w:rsid w:val="00775455"/>
    <w:rsid w:val="00780710"/>
    <w:rsid w:val="00794A4A"/>
    <w:rsid w:val="00795DBE"/>
    <w:rsid w:val="00797139"/>
    <w:rsid w:val="007A0D54"/>
    <w:rsid w:val="007A31B8"/>
    <w:rsid w:val="007A45D8"/>
    <w:rsid w:val="007B679E"/>
    <w:rsid w:val="007C0A22"/>
    <w:rsid w:val="007C61E4"/>
    <w:rsid w:val="007D01D3"/>
    <w:rsid w:val="007D031F"/>
    <w:rsid w:val="007D0EC0"/>
    <w:rsid w:val="007D10EC"/>
    <w:rsid w:val="007D14AC"/>
    <w:rsid w:val="007D21B1"/>
    <w:rsid w:val="007D65EE"/>
    <w:rsid w:val="007E162D"/>
    <w:rsid w:val="007E3CCB"/>
    <w:rsid w:val="007E4AC8"/>
    <w:rsid w:val="007F0544"/>
    <w:rsid w:val="007F1343"/>
    <w:rsid w:val="007F3241"/>
    <w:rsid w:val="007F3BCA"/>
    <w:rsid w:val="00800AF9"/>
    <w:rsid w:val="00801560"/>
    <w:rsid w:val="00802AA5"/>
    <w:rsid w:val="00802E16"/>
    <w:rsid w:val="0080501D"/>
    <w:rsid w:val="00806231"/>
    <w:rsid w:val="00806A32"/>
    <w:rsid w:val="008077E8"/>
    <w:rsid w:val="00807D7B"/>
    <w:rsid w:val="0081215D"/>
    <w:rsid w:val="00813E0E"/>
    <w:rsid w:val="00814334"/>
    <w:rsid w:val="008212C7"/>
    <w:rsid w:val="008215C4"/>
    <w:rsid w:val="00824AF3"/>
    <w:rsid w:val="0082711F"/>
    <w:rsid w:val="008411ED"/>
    <w:rsid w:val="008424F3"/>
    <w:rsid w:val="00843835"/>
    <w:rsid w:val="008455CF"/>
    <w:rsid w:val="008500A4"/>
    <w:rsid w:val="0085039E"/>
    <w:rsid w:val="00850878"/>
    <w:rsid w:val="00851CD3"/>
    <w:rsid w:val="00854103"/>
    <w:rsid w:val="008552B7"/>
    <w:rsid w:val="008557F4"/>
    <w:rsid w:val="00855DE8"/>
    <w:rsid w:val="00857AC5"/>
    <w:rsid w:val="00860620"/>
    <w:rsid w:val="0086272E"/>
    <w:rsid w:val="00862A00"/>
    <w:rsid w:val="00863035"/>
    <w:rsid w:val="0086777D"/>
    <w:rsid w:val="0087060B"/>
    <w:rsid w:val="00871BAF"/>
    <w:rsid w:val="00875329"/>
    <w:rsid w:val="008824BD"/>
    <w:rsid w:val="00882983"/>
    <w:rsid w:val="0089063C"/>
    <w:rsid w:val="00890799"/>
    <w:rsid w:val="00895858"/>
    <w:rsid w:val="00895E57"/>
    <w:rsid w:val="008967F8"/>
    <w:rsid w:val="008972CF"/>
    <w:rsid w:val="008979BA"/>
    <w:rsid w:val="008A037B"/>
    <w:rsid w:val="008A11A6"/>
    <w:rsid w:val="008A3C1E"/>
    <w:rsid w:val="008A564D"/>
    <w:rsid w:val="008A7A4E"/>
    <w:rsid w:val="008B1D6C"/>
    <w:rsid w:val="008C0721"/>
    <w:rsid w:val="008C7A1A"/>
    <w:rsid w:val="008D0B98"/>
    <w:rsid w:val="008E155E"/>
    <w:rsid w:val="008E23DA"/>
    <w:rsid w:val="008E39C6"/>
    <w:rsid w:val="008E3F24"/>
    <w:rsid w:val="008E50A3"/>
    <w:rsid w:val="008E5A08"/>
    <w:rsid w:val="008F3A19"/>
    <w:rsid w:val="008F6556"/>
    <w:rsid w:val="008F6635"/>
    <w:rsid w:val="008F7EB5"/>
    <w:rsid w:val="00900DD1"/>
    <w:rsid w:val="00901917"/>
    <w:rsid w:val="009029A5"/>
    <w:rsid w:val="009029CE"/>
    <w:rsid w:val="009054D2"/>
    <w:rsid w:val="00912011"/>
    <w:rsid w:val="00914625"/>
    <w:rsid w:val="009163E6"/>
    <w:rsid w:val="00920060"/>
    <w:rsid w:val="00921A8D"/>
    <w:rsid w:val="00924231"/>
    <w:rsid w:val="00925860"/>
    <w:rsid w:val="00930DE3"/>
    <w:rsid w:val="009310AF"/>
    <w:rsid w:val="00931DB2"/>
    <w:rsid w:val="00936B52"/>
    <w:rsid w:val="00940E2D"/>
    <w:rsid w:val="00942EF8"/>
    <w:rsid w:val="00945004"/>
    <w:rsid w:val="0094610E"/>
    <w:rsid w:val="00946BBC"/>
    <w:rsid w:val="00951B8E"/>
    <w:rsid w:val="009535F6"/>
    <w:rsid w:val="009542EC"/>
    <w:rsid w:val="009554C8"/>
    <w:rsid w:val="0095591F"/>
    <w:rsid w:val="00960BEA"/>
    <w:rsid w:val="00961778"/>
    <w:rsid w:val="0096204D"/>
    <w:rsid w:val="009622BF"/>
    <w:rsid w:val="00963D76"/>
    <w:rsid w:val="00964003"/>
    <w:rsid w:val="009707A0"/>
    <w:rsid w:val="00972C72"/>
    <w:rsid w:val="009732CB"/>
    <w:rsid w:val="009747B4"/>
    <w:rsid w:val="0097586A"/>
    <w:rsid w:val="009778A1"/>
    <w:rsid w:val="009860EA"/>
    <w:rsid w:val="00986370"/>
    <w:rsid w:val="009873F0"/>
    <w:rsid w:val="00990927"/>
    <w:rsid w:val="00991B31"/>
    <w:rsid w:val="00992AA9"/>
    <w:rsid w:val="009948C8"/>
    <w:rsid w:val="009A207C"/>
    <w:rsid w:val="009B75F8"/>
    <w:rsid w:val="009C4394"/>
    <w:rsid w:val="009C4DC8"/>
    <w:rsid w:val="009C6814"/>
    <w:rsid w:val="009D013A"/>
    <w:rsid w:val="009D5B47"/>
    <w:rsid w:val="009E140E"/>
    <w:rsid w:val="009F0712"/>
    <w:rsid w:val="009F22C7"/>
    <w:rsid w:val="009F2BAA"/>
    <w:rsid w:val="009F5F8C"/>
    <w:rsid w:val="00A012AB"/>
    <w:rsid w:val="00A029B6"/>
    <w:rsid w:val="00A03328"/>
    <w:rsid w:val="00A047D4"/>
    <w:rsid w:val="00A10790"/>
    <w:rsid w:val="00A10F91"/>
    <w:rsid w:val="00A1215C"/>
    <w:rsid w:val="00A13C19"/>
    <w:rsid w:val="00A156A2"/>
    <w:rsid w:val="00A1574D"/>
    <w:rsid w:val="00A2538A"/>
    <w:rsid w:val="00A26549"/>
    <w:rsid w:val="00A323DC"/>
    <w:rsid w:val="00A3551F"/>
    <w:rsid w:val="00A36ECD"/>
    <w:rsid w:val="00A37C6C"/>
    <w:rsid w:val="00A404D1"/>
    <w:rsid w:val="00A413D5"/>
    <w:rsid w:val="00A423A6"/>
    <w:rsid w:val="00A428AB"/>
    <w:rsid w:val="00A42D12"/>
    <w:rsid w:val="00A434D7"/>
    <w:rsid w:val="00A46476"/>
    <w:rsid w:val="00A52145"/>
    <w:rsid w:val="00A527F3"/>
    <w:rsid w:val="00A52803"/>
    <w:rsid w:val="00A53049"/>
    <w:rsid w:val="00A55EFB"/>
    <w:rsid w:val="00A65932"/>
    <w:rsid w:val="00A6655B"/>
    <w:rsid w:val="00A6656F"/>
    <w:rsid w:val="00A700CB"/>
    <w:rsid w:val="00A701F6"/>
    <w:rsid w:val="00A71884"/>
    <w:rsid w:val="00A71A64"/>
    <w:rsid w:val="00A72527"/>
    <w:rsid w:val="00A7288C"/>
    <w:rsid w:val="00A74CB8"/>
    <w:rsid w:val="00A85E72"/>
    <w:rsid w:val="00A8603D"/>
    <w:rsid w:val="00A91502"/>
    <w:rsid w:val="00A91DA1"/>
    <w:rsid w:val="00A94644"/>
    <w:rsid w:val="00A95031"/>
    <w:rsid w:val="00A965A8"/>
    <w:rsid w:val="00A97087"/>
    <w:rsid w:val="00AA18C7"/>
    <w:rsid w:val="00AA2A47"/>
    <w:rsid w:val="00AA48F2"/>
    <w:rsid w:val="00AB2173"/>
    <w:rsid w:val="00AB6E2A"/>
    <w:rsid w:val="00AC066F"/>
    <w:rsid w:val="00AC0CD6"/>
    <w:rsid w:val="00AC1728"/>
    <w:rsid w:val="00AC2FAB"/>
    <w:rsid w:val="00AC67D2"/>
    <w:rsid w:val="00AD1961"/>
    <w:rsid w:val="00AD2C2F"/>
    <w:rsid w:val="00AD3DE6"/>
    <w:rsid w:val="00AD5AF0"/>
    <w:rsid w:val="00AD6EF3"/>
    <w:rsid w:val="00AE0388"/>
    <w:rsid w:val="00AE42BC"/>
    <w:rsid w:val="00AE4A09"/>
    <w:rsid w:val="00AE5269"/>
    <w:rsid w:val="00AE5BD6"/>
    <w:rsid w:val="00AE656E"/>
    <w:rsid w:val="00AE67F1"/>
    <w:rsid w:val="00AE6940"/>
    <w:rsid w:val="00AF0C58"/>
    <w:rsid w:val="00AF310C"/>
    <w:rsid w:val="00AF4429"/>
    <w:rsid w:val="00AF636A"/>
    <w:rsid w:val="00AF79D6"/>
    <w:rsid w:val="00B01403"/>
    <w:rsid w:val="00B02C93"/>
    <w:rsid w:val="00B05E23"/>
    <w:rsid w:val="00B0726B"/>
    <w:rsid w:val="00B11782"/>
    <w:rsid w:val="00B1665C"/>
    <w:rsid w:val="00B1739C"/>
    <w:rsid w:val="00B20D0D"/>
    <w:rsid w:val="00B232AE"/>
    <w:rsid w:val="00B23334"/>
    <w:rsid w:val="00B27497"/>
    <w:rsid w:val="00B3116D"/>
    <w:rsid w:val="00B31B82"/>
    <w:rsid w:val="00B34EA6"/>
    <w:rsid w:val="00B36C3F"/>
    <w:rsid w:val="00B42413"/>
    <w:rsid w:val="00B4343D"/>
    <w:rsid w:val="00B43CBF"/>
    <w:rsid w:val="00B442C7"/>
    <w:rsid w:val="00B50F47"/>
    <w:rsid w:val="00B53166"/>
    <w:rsid w:val="00B57C70"/>
    <w:rsid w:val="00B60438"/>
    <w:rsid w:val="00B62CE5"/>
    <w:rsid w:val="00B630EA"/>
    <w:rsid w:val="00B650E9"/>
    <w:rsid w:val="00B709F8"/>
    <w:rsid w:val="00B722A8"/>
    <w:rsid w:val="00B73ED1"/>
    <w:rsid w:val="00B745E0"/>
    <w:rsid w:val="00B74AED"/>
    <w:rsid w:val="00B74D94"/>
    <w:rsid w:val="00B74EDF"/>
    <w:rsid w:val="00B81884"/>
    <w:rsid w:val="00B83494"/>
    <w:rsid w:val="00B86A9F"/>
    <w:rsid w:val="00B87FA3"/>
    <w:rsid w:val="00B920E1"/>
    <w:rsid w:val="00B947B8"/>
    <w:rsid w:val="00B95790"/>
    <w:rsid w:val="00BA01F1"/>
    <w:rsid w:val="00BA13E9"/>
    <w:rsid w:val="00BA1C1C"/>
    <w:rsid w:val="00BA3668"/>
    <w:rsid w:val="00BB1B83"/>
    <w:rsid w:val="00BB566B"/>
    <w:rsid w:val="00BC2174"/>
    <w:rsid w:val="00BC3115"/>
    <w:rsid w:val="00BC37D4"/>
    <w:rsid w:val="00BC46B3"/>
    <w:rsid w:val="00BC607E"/>
    <w:rsid w:val="00BE0D6B"/>
    <w:rsid w:val="00BE3D72"/>
    <w:rsid w:val="00BE5A3C"/>
    <w:rsid w:val="00BE6B9F"/>
    <w:rsid w:val="00BF3315"/>
    <w:rsid w:val="00BF3EB2"/>
    <w:rsid w:val="00C044E9"/>
    <w:rsid w:val="00C07CDB"/>
    <w:rsid w:val="00C10716"/>
    <w:rsid w:val="00C14561"/>
    <w:rsid w:val="00C22982"/>
    <w:rsid w:val="00C22DD3"/>
    <w:rsid w:val="00C248E8"/>
    <w:rsid w:val="00C252DC"/>
    <w:rsid w:val="00C26151"/>
    <w:rsid w:val="00C26EC9"/>
    <w:rsid w:val="00C32430"/>
    <w:rsid w:val="00C3706D"/>
    <w:rsid w:val="00C44B56"/>
    <w:rsid w:val="00C4510E"/>
    <w:rsid w:val="00C46138"/>
    <w:rsid w:val="00C461B7"/>
    <w:rsid w:val="00C47CCB"/>
    <w:rsid w:val="00C55586"/>
    <w:rsid w:val="00C62AFB"/>
    <w:rsid w:val="00C635DE"/>
    <w:rsid w:val="00C678AF"/>
    <w:rsid w:val="00C71DB4"/>
    <w:rsid w:val="00C739E4"/>
    <w:rsid w:val="00C749D7"/>
    <w:rsid w:val="00C768FD"/>
    <w:rsid w:val="00C77D1F"/>
    <w:rsid w:val="00C77EBC"/>
    <w:rsid w:val="00C80B67"/>
    <w:rsid w:val="00C82AD3"/>
    <w:rsid w:val="00C90E4A"/>
    <w:rsid w:val="00C91E33"/>
    <w:rsid w:val="00C9518D"/>
    <w:rsid w:val="00CA18CC"/>
    <w:rsid w:val="00CA4A36"/>
    <w:rsid w:val="00CA5725"/>
    <w:rsid w:val="00CA5C26"/>
    <w:rsid w:val="00CA6E24"/>
    <w:rsid w:val="00CA71BA"/>
    <w:rsid w:val="00CB192D"/>
    <w:rsid w:val="00CB1B43"/>
    <w:rsid w:val="00CB1B73"/>
    <w:rsid w:val="00CB20C9"/>
    <w:rsid w:val="00CB3CC3"/>
    <w:rsid w:val="00CB74DD"/>
    <w:rsid w:val="00CB75D5"/>
    <w:rsid w:val="00CB7F1D"/>
    <w:rsid w:val="00CC34F6"/>
    <w:rsid w:val="00CC52B4"/>
    <w:rsid w:val="00CD1EFD"/>
    <w:rsid w:val="00CD313D"/>
    <w:rsid w:val="00CD3FCB"/>
    <w:rsid w:val="00CD3FD3"/>
    <w:rsid w:val="00CE3512"/>
    <w:rsid w:val="00CE3E80"/>
    <w:rsid w:val="00CE5BF0"/>
    <w:rsid w:val="00CE5DBB"/>
    <w:rsid w:val="00CE7480"/>
    <w:rsid w:val="00CF4165"/>
    <w:rsid w:val="00CF4A63"/>
    <w:rsid w:val="00CF4AE3"/>
    <w:rsid w:val="00CF6AF8"/>
    <w:rsid w:val="00CF77BC"/>
    <w:rsid w:val="00D00573"/>
    <w:rsid w:val="00D00916"/>
    <w:rsid w:val="00D0411E"/>
    <w:rsid w:val="00D065B8"/>
    <w:rsid w:val="00D10FEF"/>
    <w:rsid w:val="00D1167B"/>
    <w:rsid w:val="00D12CB3"/>
    <w:rsid w:val="00D16FF3"/>
    <w:rsid w:val="00D21C9D"/>
    <w:rsid w:val="00D2752B"/>
    <w:rsid w:val="00D35135"/>
    <w:rsid w:val="00D40238"/>
    <w:rsid w:val="00D4033E"/>
    <w:rsid w:val="00D4367E"/>
    <w:rsid w:val="00D4663E"/>
    <w:rsid w:val="00D5415B"/>
    <w:rsid w:val="00D57AE3"/>
    <w:rsid w:val="00D632BC"/>
    <w:rsid w:val="00D6369C"/>
    <w:rsid w:val="00D663E3"/>
    <w:rsid w:val="00D7090A"/>
    <w:rsid w:val="00D764A7"/>
    <w:rsid w:val="00D76670"/>
    <w:rsid w:val="00D8034E"/>
    <w:rsid w:val="00D861D9"/>
    <w:rsid w:val="00D86499"/>
    <w:rsid w:val="00D91D02"/>
    <w:rsid w:val="00D97E82"/>
    <w:rsid w:val="00DA0274"/>
    <w:rsid w:val="00DA1713"/>
    <w:rsid w:val="00DA5C22"/>
    <w:rsid w:val="00DA7802"/>
    <w:rsid w:val="00DB19CA"/>
    <w:rsid w:val="00DB1D29"/>
    <w:rsid w:val="00DB2284"/>
    <w:rsid w:val="00DB325B"/>
    <w:rsid w:val="00DC3D48"/>
    <w:rsid w:val="00DC4555"/>
    <w:rsid w:val="00DD08A7"/>
    <w:rsid w:val="00DD3FFD"/>
    <w:rsid w:val="00DD5635"/>
    <w:rsid w:val="00DD63A8"/>
    <w:rsid w:val="00DE3854"/>
    <w:rsid w:val="00DE38C8"/>
    <w:rsid w:val="00DE538F"/>
    <w:rsid w:val="00DE6D3E"/>
    <w:rsid w:val="00DF0483"/>
    <w:rsid w:val="00DF1141"/>
    <w:rsid w:val="00E02607"/>
    <w:rsid w:val="00E03E0E"/>
    <w:rsid w:val="00E04038"/>
    <w:rsid w:val="00E04B85"/>
    <w:rsid w:val="00E05176"/>
    <w:rsid w:val="00E079E7"/>
    <w:rsid w:val="00E159C0"/>
    <w:rsid w:val="00E1735C"/>
    <w:rsid w:val="00E20496"/>
    <w:rsid w:val="00E2180B"/>
    <w:rsid w:val="00E23A3C"/>
    <w:rsid w:val="00E24C6F"/>
    <w:rsid w:val="00E2748F"/>
    <w:rsid w:val="00E3159F"/>
    <w:rsid w:val="00E33EDE"/>
    <w:rsid w:val="00E36707"/>
    <w:rsid w:val="00E413C4"/>
    <w:rsid w:val="00E41C76"/>
    <w:rsid w:val="00E436F0"/>
    <w:rsid w:val="00E456D3"/>
    <w:rsid w:val="00E47BC2"/>
    <w:rsid w:val="00E50144"/>
    <w:rsid w:val="00E539A1"/>
    <w:rsid w:val="00E539F8"/>
    <w:rsid w:val="00E54A9B"/>
    <w:rsid w:val="00E56D94"/>
    <w:rsid w:val="00E65B3C"/>
    <w:rsid w:val="00E67F7E"/>
    <w:rsid w:val="00E72A32"/>
    <w:rsid w:val="00E736CF"/>
    <w:rsid w:val="00E767A1"/>
    <w:rsid w:val="00E8017D"/>
    <w:rsid w:val="00E86D59"/>
    <w:rsid w:val="00E93937"/>
    <w:rsid w:val="00E95473"/>
    <w:rsid w:val="00EA6130"/>
    <w:rsid w:val="00EA78C2"/>
    <w:rsid w:val="00EA7E6D"/>
    <w:rsid w:val="00EB2AA7"/>
    <w:rsid w:val="00EB5B74"/>
    <w:rsid w:val="00EC0A59"/>
    <w:rsid w:val="00EC3DAE"/>
    <w:rsid w:val="00EC5D40"/>
    <w:rsid w:val="00ED0193"/>
    <w:rsid w:val="00ED07E8"/>
    <w:rsid w:val="00ED092A"/>
    <w:rsid w:val="00EE0D01"/>
    <w:rsid w:val="00EE1D24"/>
    <w:rsid w:val="00EE1F37"/>
    <w:rsid w:val="00EE4E01"/>
    <w:rsid w:val="00EF0EA1"/>
    <w:rsid w:val="00EF134D"/>
    <w:rsid w:val="00EF3BF2"/>
    <w:rsid w:val="00EF45D1"/>
    <w:rsid w:val="00EF4E68"/>
    <w:rsid w:val="00EF5B4C"/>
    <w:rsid w:val="00EF6513"/>
    <w:rsid w:val="00EF66AE"/>
    <w:rsid w:val="00F00B60"/>
    <w:rsid w:val="00F01E22"/>
    <w:rsid w:val="00F04E95"/>
    <w:rsid w:val="00F04FA5"/>
    <w:rsid w:val="00F1009A"/>
    <w:rsid w:val="00F1138C"/>
    <w:rsid w:val="00F14838"/>
    <w:rsid w:val="00F156CC"/>
    <w:rsid w:val="00F20F59"/>
    <w:rsid w:val="00F21239"/>
    <w:rsid w:val="00F213F4"/>
    <w:rsid w:val="00F24241"/>
    <w:rsid w:val="00F27410"/>
    <w:rsid w:val="00F318E4"/>
    <w:rsid w:val="00F321B1"/>
    <w:rsid w:val="00F3544F"/>
    <w:rsid w:val="00F35826"/>
    <w:rsid w:val="00F35D75"/>
    <w:rsid w:val="00F36D13"/>
    <w:rsid w:val="00F373AA"/>
    <w:rsid w:val="00F41DA2"/>
    <w:rsid w:val="00F42D03"/>
    <w:rsid w:val="00F44403"/>
    <w:rsid w:val="00F44FDE"/>
    <w:rsid w:val="00F45592"/>
    <w:rsid w:val="00F45711"/>
    <w:rsid w:val="00F463E0"/>
    <w:rsid w:val="00F47E0F"/>
    <w:rsid w:val="00F508BF"/>
    <w:rsid w:val="00F52373"/>
    <w:rsid w:val="00F55AE1"/>
    <w:rsid w:val="00F61FC9"/>
    <w:rsid w:val="00F62509"/>
    <w:rsid w:val="00F67531"/>
    <w:rsid w:val="00F70459"/>
    <w:rsid w:val="00F706DB"/>
    <w:rsid w:val="00F775FB"/>
    <w:rsid w:val="00F77785"/>
    <w:rsid w:val="00F7797D"/>
    <w:rsid w:val="00F831FB"/>
    <w:rsid w:val="00F84BFB"/>
    <w:rsid w:val="00F875C1"/>
    <w:rsid w:val="00F87780"/>
    <w:rsid w:val="00F87805"/>
    <w:rsid w:val="00F87EFC"/>
    <w:rsid w:val="00F906F3"/>
    <w:rsid w:val="00F92B72"/>
    <w:rsid w:val="00F94792"/>
    <w:rsid w:val="00F954EC"/>
    <w:rsid w:val="00F96ECD"/>
    <w:rsid w:val="00FA0AFC"/>
    <w:rsid w:val="00FB1FEB"/>
    <w:rsid w:val="00FB33CA"/>
    <w:rsid w:val="00FB7B4B"/>
    <w:rsid w:val="00FC068F"/>
    <w:rsid w:val="00FC22FC"/>
    <w:rsid w:val="00FC25BE"/>
    <w:rsid w:val="00FC36B7"/>
    <w:rsid w:val="00FC37DF"/>
    <w:rsid w:val="00FD27C1"/>
    <w:rsid w:val="00FD2F01"/>
    <w:rsid w:val="00FD3078"/>
    <w:rsid w:val="00FD484B"/>
    <w:rsid w:val="00FD60D2"/>
    <w:rsid w:val="00FD60F5"/>
    <w:rsid w:val="00FD752A"/>
    <w:rsid w:val="00FE0316"/>
    <w:rsid w:val="00FE064A"/>
    <w:rsid w:val="00FE7155"/>
    <w:rsid w:val="00FF1504"/>
    <w:rsid w:val="00FF19D5"/>
    <w:rsid w:val="00FF1F4F"/>
    <w:rsid w:val="00FF285D"/>
    <w:rsid w:val="00FF30FB"/>
    <w:rsid w:val="00FF637B"/>
    <w:rsid w:val="00FF6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0B1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6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styleId="a7">
    <w:name w:val="Hyperlink"/>
    <w:uiPriority w:val="99"/>
    <w:rsid w:val="008500A4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500A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500A4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8500A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4510E"/>
    <w:pPr>
      <w:ind w:left="720"/>
      <w:contextualSpacing/>
    </w:pPr>
  </w:style>
  <w:style w:type="character" w:customStyle="1" w:styleId="apple-converted-space">
    <w:name w:val="apple-converted-space"/>
    <w:basedOn w:val="a0"/>
    <w:rsid w:val="00755BE5"/>
  </w:style>
  <w:style w:type="paragraph" w:styleId="ab">
    <w:name w:val="Normal (Web)"/>
    <w:basedOn w:val="a"/>
    <w:uiPriority w:val="99"/>
    <w:unhideWhenUsed/>
    <w:rsid w:val="0099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3BF2"/>
  </w:style>
  <w:style w:type="character" w:customStyle="1" w:styleId="c2">
    <w:name w:val="c2"/>
    <w:basedOn w:val="a0"/>
    <w:rsid w:val="009A207C"/>
  </w:style>
  <w:style w:type="character" w:customStyle="1" w:styleId="js-phone-number">
    <w:name w:val="js-phone-number"/>
    <w:basedOn w:val="a0"/>
    <w:rsid w:val="0070578E"/>
  </w:style>
  <w:style w:type="paragraph" w:styleId="ac">
    <w:name w:val="No Spacing"/>
    <w:link w:val="ad"/>
    <w:uiPriority w:val="1"/>
    <w:qFormat/>
    <w:rsid w:val="00A355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743EC9"/>
    <w:rPr>
      <w:b/>
      <w:bCs/>
    </w:rPr>
  </w:style>
  <w:style w:type="paragraph" w:customStyle="1" w:styleId="p14">
    <w:name w:val="p14"/>
    <w:basedOn w:val="a"/>
    <w:rsid w:val="0054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2005B4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2005B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E03E0E"/>
    <w:rPr>
      <w:rFonts w:ascii="Times New Roman" w:hAnsi="Times New Roman" w:cs="Times New Roman"/>
      <w:spacing w:val="30"/>
      <w:shd w:val="clear" w:color="auto" w:fill="FFFFFF"/>
    </w:rPr>
  </w:style>
  <w:style w:type="table" w:styleId="af">
    <w:name w:val="Table Grid"/>
    <w:basedOn w:val="a1"/>
    <w:uiPriority w:val="59"/>
    <w:rsid w:val="001512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472B4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5E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F87805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F87805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F5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26E"/>
    <w:rPr>
      <w:rFonts w:ascii="Courier New" w:hAnsi="Courier New" w:cs="Courier New"/>
    </w:rPr>
  </w:style>
  <w:style w:type="character" w:customStyle="1" w:styleId="ad">
    <w:name w:val="Без интервала Знак"/>
    <w:basedOn w:val="a0"/>
    <w:link w:val="ac"/>
    <w:uiPriority w:val="1"/>
    <w:locked/>
    <w:rsid w:val="008C7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_"/>
    <w:link w:val="21"/>
    <w:locked/>
    <w:rsid w:val="009029A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029A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Emphasis"/>
    <w:uiPriority w:val="20"/>
    <w:qFormat/>
    <w:rsid w:val="00B630EA"/>
    <w:rPr>
      <w:b/>
      <w:bCs/>
      <w:i/>
      <w:iCs/>
      <w:spacing w:val="10"/>
    </w:rPr>
  </w:style>
  <w:style w:type="character" w:styleId="af2">
    <w:name w:val="page number"/>
    <w:rsid w:val="002B50D7"/>
    <w:rPr>
      <w:rFonts w:cs="Times New Roman"/>
    </w:rPr>
  </w:style>
  <w:style w:type="paragraph" w:customStyle="1" w:styleId="a10">
    <w:name w:val="a1"/>
    <w:basedOn w:val="a"/>
    <w:rsid w:val="00A659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9873F0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CB3CC3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CB3CC3"/>
    <w:pPr>
      <w:widowControl w:val="0"/>
      <w:shd w:val="clear" w:color="auto" w:fill="FFFFFF"/>
      <w:spacing w:after="0" w:line="240" w:lineRule="atLeast"/>
      <w:outlineLvl w:val="0"/>
    </w:pPr>
    <w:rPr>
      <w:rFonts w:ascii="Calibri" w:eastAsia="Times New Roman" w:hAnsi="Calibri" w:cs="Calibri"/>
      <w:spacing w:val="-70"/>
      <w:sz w:val="36"/>
      <w:szCs w:val="36"/>
      <w:lang w:eastAsia="ru-RU"/>
    </w:rPr>
  </w:style>
  <w:style w:type="character" w:customStyle="1" w:styleId="Bodytext2SmallCaps">
    <w:name w:val="Body text (2) + Small Caps"/>
    <w:basedOn w:val="Bodytext2"/>
    <w:uiPriority w:val="99"/>
    <w:rsid w:val="00EF6513"/>
    <w:rPr>
      <w:rFonts w:ascii="Times New Roman" w:hAnsi="Times New Roman" w:cs="Times New Roman"/>
      <w:smallCaps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6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styleId="a7">
    <w:name w:val="Hyperlink"/>
    <w:uiPriority w:val="99"/>
    <w:rsid w:val="008500A4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500A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500A4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8500A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4510E"/>
    <w:pPr>
      <w:ind w:left="720"/>
      <w:contextualSpacing/>
    </w:pPr>
  </w:style>
  <w:style w:type="character" w:customStyle="1" w:styleId="apple-converted-space">
    <w:name w:val="apple-converted-space"/>
    <w:basedOn w:val="a0"/>
    <w:rsid w:val="00755BE5"/>
  </w:style>
  <w:style w:type="paragraph" w:styleId="ab">
    <w:name w:val="Normal (Web)"/>
    <w:basedOn w:val="a"/>
    <w:uiPriority w:val="99"/>
    <w:unhideWhenUsed/>
    <w:rsid w:val="0099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3BF2"/>
  </w:style>
  <w:style w:type="character" w:customStyle="1" w:styleId="c2">
    <w:name w:val="c2"/>
    <w:basedOn w:val="a0"/>
    <w:rsid w:val="009A207C"/>
  </w:style>
  <w:style w:type="character" w:customStyle="1" w:styleId="js-phone-number">
    <w:name w:val="js-phone-number"/>
    <w:basedOn w:val="a0"/>
    <w:rsid w:val="0070578E"/>
  </w:style>
  <w:style w:type="paragraph" w:styleId="ac">
    <w:name w:val="No Spacing"/>
    <w:link w:val="ad"/>
    <w:uiPriority w:val="1"/>
    <w:qFormat/>
    <w:rsid w:val="00A355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743EC9"/>
    <w:rPr>
      <w:b/>
      <w:bCs/>
    </w:rPr>
  </w:style>
  <w:style w:type="paragraph" w:customStyle="1" w:styleId="p14">
    <w:name w:val="p14"/>
    <w:basedOn w:val="a"/>
    <w:rsid w:val="0054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2005B4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2005B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E03E0E"/>
    <w:rPr>
      <w:rFonts w:ascii="Times New Roman" w:hAnsi="Times New Roman" w:cs="Times New Roman"/>
      <w:spacing w:val="30"/>
      <w:shd w:val="clear" w:color="auto" w:fill="FFFFFF"/>
    </w:rPr>
  </w:style>
  <w:style w:type="table" w:styleId="af">
    <w:name w:val="Table Grid"/>
    <w:basedOn w:val="a1"/>
    <w:uiPriority w:val="59"/>
    <w:rsid w:val="001512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472B4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5E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F87805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F87805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F5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26E"/>
    <w:rPr>
      <w:rFonts w:ascii="Courier New" w:hAnsi="Courier New" w:cs="Courier New"/>
    </w:rPr>
  </w:style>
  <w:style w:type="character" w:customStyle="1" w:styleId="ad">
    <w:name w:val="Без интервала Знак"/>
    <w:basedOn w:val="a0"/>
    <w:link w:val="ac"/>
    <w:uiPriority w:val="1"/>
    <w:locked/>
    <w:rsid w:val="008C7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_"/>
    <w:link w:val="21"/>
    <w:locked/>
    <w:rsid w:val="009029A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029A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Emphasis"/>
    <w:uiPriority w:val="20"/>
    <w:qFormat/>
    <w:rsid w:val="00B630EA"/>
    <w:rPr>
      <w:b/>
      <w:bCs/>
      <w:i/>
      <w:iCs/>
      <w:spacing w:val="10"/>
    </w:rPr>
  </w:style>
  <w:style w:type="character" w:styleId="af2">
    <w:name w:val="page number"/>
    <w:rsid w:val="002B50D7"/>
    <w:rPr>
      <w:rFonts w:cs="Times New Roman"/>
    </w:rPr>
  </w:style>
  <w:style w:type="paragraph" w:customStyle="1" w:styleId="a10">
    <w:name w:val="a1"/>
    <w:basedOn w:val="a"/>
    <w:rsid w:val="00A659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9873F0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CB3CC3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CB3CC3"/>
    <w:pPr>
      <w:widowControl w:val="0"/>
      <w:shd w:val="clear" w:color="auto" w:fill="FFFFFF"/>
      <w:spacing w:after="0" w:line="240" w:lineRule="atLeast"/>
      <w:outlineLvl w:val="0"/>
    </w:pPr>
    <w:rPr>
      <w:rFonts w:ascii="Calibri" w:eastAsia="Times New Roman" w:hAnsi="Calibri" w:cs="Calibri"/>
      <w:spacing w:val="-70"/>
      <w:sz w:val="36"/>
      <w:szCs w:val="36"/>
      <w:lang w:eastAsia="ru-RU"/>
    </w:rPr>
  </w:style>
  <w:style w:type="character" w:customStyle="1" w:styleId="Bodytext2SmallCaps">
    <w:name w:val="Body text (2) + Small Caps"/>
    <w:basedOn w:val="Bodytext2"/>
    <w:uiPriority w:val="99"/>
    <w:rsid w:val="00EF6513"/>
    <w:rPr>
      <w:rFonts w:ascii="Times New Roman" w:hAnsi="Times New Roman" w:cs="Times New Roman"/>
      <w:smallCaps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edu.tatar.ru/n_chelny/page92726.htm/page92727.htm" TargetMode="External"/><Relationship Id="rId10" Type="http://schemas.openxmlformats.org/officeDocument/2006/relationships/hyperlink" Target="https://edu.tatar.ru/n_chelny/page92723.htm/page2452922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74B58-3F18-4A44-B088-A821ACB0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Office\Templates\1049\Office Word 2003 Look.dotx</Template>
  <TotalTime>0</TotalTime>
  <Pages>11</Pages>
  <Words>3068</Words>
  <Characters>17492</Characters>
  <Application>Microsoft Macintosh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20519</CharactersWithSpaces>
  <SharedDoc>false</SharedDoc>
  <HLinks>
    <vt:vector size="6" baseType="variant">
      <vt:variant>
        <vt:i4>1638431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https://edu.tatar.ru/agryz/page401984.htm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2018-11-19T09:51:00Z</dcterms:created>
  <dcterms:modified xsi:type="dcterms:W3CDTF">2018-11-19T10:32:00Z</dcterms:modified>
</cp:coreProperties>
</file>